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7E92" w:rsidRDefault="00707E92" w:rsidP="00707E92">
      <w:pPr>
        <w:pStyle w:val="Header"/>
        <w:jc w:val="center"/>
      </w:pPr>
      <w:r>
        <w:rPr>
          <w:noProof/>
          <w:lang w:eastAsia="en-GB"/>
        </w:rPr>
        <w:drawing>
          <wp:inline distT="0" distB="0" distL="0" distR="0" wp14:anchorId="5B691792" wp14:editId="69BA3426">
            <wp:extent cx="5276850" cy="704850"/>
            <wp:effectExtent l="0" t="0" r="0" b="0"/>
            <wp:docPr id="1" name="Picture 1" descr="new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heade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6850" cy="704850"/>
                    </a:xfrm>
                    <a:prstGeom prst="rect">
                      <a:avLst/>
                    </a:prstGeom>
                    <a:noFill/>
                    <a:ln>
                      <a:noFill/>
                    </a:ln>
                  </pic:spPr>
                </pic:pic>
              </a:graphicData>
            </a:graphic>
          </wp:inline>
        </w:drawing>
      </w:r>
    </w:p>
    <w:p w:rsidR="00707E92" w:rsidRDefault="00707E92" w:rsidP="00707E92">
      <w:pPr>
        <w:pStyle w:val="Header"/>
        <w:jc w:val="center"/>
        <w:rPr>
          <w:rFonts w:ascii="Comic Sans MS" w:hAnsi="Comic Sans MS"/>
          <w:sz w:val="22"/>
        </w:rPr>
      </w:pPr>
      <w:r>
        <w:rPr>
          <w:rFonts w:ascii="Comic Sans MS" w:hAnsi="Comic Sans MS"/>
          <w:sz w:val="22"/>
        </w:rPr>
        <w:t xml:space="preserve">School Lane, </w:t>
      </w:r>
      <w:smartTag w:uri="urn:schemas-microsoft-com:office:smarttags" w:element="place">
        <w:smartTag w:uri="urn:schemas-microsoft-com:office:smarttags" w:element="City">
          <w:r>
            <w:rPr>
              <w:rFonts w:ascii="Comic Sans MS" w:hAnsi="Comic Sans MS"/>
              <w:sz w:val="22"/>
            </w:rPr>
            <w:t>Newton</w:t>
          </w:r>
        </w:smartTag>
      </w:smartTag>
      <w:r>
        <w:rPr>
          <w:rFonts w:ascii="Comic Sans MS" w:hAnsi="Comic Sans MS"/>
          <w:sz w:val="22"/>
        </w:rPr>
        <w:t xml:space="preserve"> </w:t>
      </w:r>
      <w:proofErr w:type="spellStart"/>
      <w:r>
        <w:rPr>
          <w:rFonts w:ascii="Comic Sans MS" w:hAnsi="Comic Sans MS"/>
          <w:sz w:val="22"/>
        </w:rPr>
        <w:t>Burgoland</w:t>
      </w:r>
      <w:proofErr w:type="spellEnd"/>
      <w:r>
        <w:rPr>
          <w:rFonts w:ascii="Comic Sans MS" w:hAnsi="Comic Sans MS"/>
          <w:sz w:val="22"/>
        </w:rPr>
        <w:t>, Leicestershire LE67 2SL. Telephone: 01530 270320</w:t>
      </w:r>
    </w:p>
    <w:p w:rsidR="00707E92" w:rsidRDefault="00707E92" w:rsidP="00707E92">
      <w:pPr>
        <w:pStyle w:val="Header"/>
        <w:jc w:val="center"/>
        <w:rPr>
          <w:rFonts w:ascii="Comic Sans MS" w:hAnsi="Comic Sans MS"/>
          <w:sz w:val="20"/>
        </w:rPr>
      </w:pPr>
      <w:r>
        <w:rPr>
          <w:rFonts w:ascii="Comic Sans MS" w:hAnsi="Comic Sans MS"/>
          <w:b/>
          <w:bCs/>
        </w:rPr>
        <w:t xml:space="preserve"> </w:t>
      </w:r>
      <w:r>
        <w:rPr>
          <w:rFonts w:ascii="Comic Sans MS" w:hAnsi="Comic Sans MS"/>
          <w:sz w:val="20"/>
        </w:rPr>
        <w:t>Email: admin@newburland.leics.sch.uk and Website: www.newburland.leics.sch.uk</w:t>
      </w:r>
    </w:p>
    <w:p w:rsidR="00707E92" w:rsidRDefault="00707E92" w:rsidP="00707E92">
      <w:pPr>
        <w:pStyle w:val="Header"/>
        <w:jc w:val="center"/>
        <w:rPr>
          <w:rFonts w:ascii="Comic Sans MS" w:hAnsi="Comic Sans MS"/>
          <w:b/>
          <w:bCs/>
          <w:sz w:val="22"/>
        </w:rPr>
      </w:pPr>
      <w:r>
        <w:rPr>
          <w:rFonts w:ascii="Comic Sans MS" w:hAnsi="Comic Sans MS"/>
          <w:b/>
          <w:bCs/>
          <w:sz w:val="22"/>
        </w:rPr>
        <w:t xml:space="preserve">Head Teacher: Mrs. </w:t>
      </w:r>
      <w:smartTag w:uri="urn:schemas-microsoft-com:office:smarttags" w:element="PersonName">
        <w:r>
          <w:rPr>
            <w:rFonts w:ascii="Comic Sans MS" w:hAnsi="Comic Sans MS"/>
            <w:b/>
            <w:bCs/>
            <w:sz w:val="22"/>
          </w:rPr>
          <w:t>Sue Ward</w:t>
        </w:r>
      </w:smartTag>
      <w:r>
        <w:rPr>
          <w:rFonts w:ascii="Comic Sans MS" w:hAnsi="Comic Sans MS"/>
          <w:b/>
          <w:bCs/>
          <w:sz w:val="22"/>
        </w:rPr>
        <w:t xml:space="preserve"> B.Ed. (Hons) M.A.</w:t>
      </w:r>
    </w:p>
    <w:p w:rsidR="00707E92" w:rsidRDefault="00707E92" w:rsidP="00707E92">
      <w:pPr>
        <w:pStyle w:val="Header"/>
        <w:jc w:val="center"/>
        <w:rPr>
          <w:rFonts w:ascii="Comic Sans MS" w:hAnsi="Comic Sans MS"/>
          <w:b/>
          <w:bCs/>
          <w:sz w:val="10"/>
        </w:rPr>
      </w:pPr>
    </w:p>
    <w:p w:rsidR="00707E92" w:rsidRDefault="00707E92" w:rsidP="00707E92">
      <w:pPr>
        <w:pStyle w:val="Header"/>
        <w:jc w:val="center"/>
        <w:rPr>
          <w:rFonts w:ascii="Arial Black" w:hAnsi="Arial Black"/>
          <w:sz w:val="16"/>
        </w:rPr>
      </w:pPr>
      <w:r>
        <w:rPr>
          <w:rFonts w:ascii="Comic Sans MS" w:hAnsi="Comic Sans MS"/>
          <w:b/>
          <w:bCs/>
          <w:sz w:val="28"/>
        </w:rPr>
        <w:t xml:space="preserve">Learn more. Do more. Choose to be more. </w:t>
      </w:r>
    </w:p>
    <w:p w:rsidR="00655D11" w:rsidRPr="00655D11" w:rsidRDefault="00655D11" w:rsidP="00655D11">
      <w:pPr>
        <w:pStyle w:val="Heading1"/>
        <w:rPr>
          <w:b w:val="0"/>
          <w:bCs w:val="0"/>
          <w:color w:val="1F497D" w:themeColor="text2"/>
          <w:kern w:val="0"/>
          <w:sz w:val="24"/>
          <w:szCs w:val="20"/>
          <w:lang w:eastAsia="en-US"/>
        </w:rPr>
      </w:pPr>
    </w:p>
    <w:p w:rsidR="00655D11" w:rsidRPr="00655D11" w:rsidRDefault="00655D11" w:rsidP="00655D11">
      <w:pPr>
        <w:pStyle w:val="Heading1"/>
        <w:rPr>
          <w:rFonts w:ascii="Arial" w:hAnsi="Arial" w:cs="Arial"/>
          <w:color w:val="1F497D" w:themeColor="text2"/>
          <w:sz w:val="24"/>
          <w:szCs w:val="24"/>
        </w:rPr>
      </w:pPr>
      <w:r w:rsidRPr="00655D11">
        <w:rPr>
          <w:rStyle w:val="Strong"/>
          <w:rFonts w:ascii="Arial" w:hAnsi="Arial" w:cs="Arial"/>
          <w:b/>
          <w:bCs/>
          <w:color w:val="1F497D" w:themeColor="text2"/>
          <w:sz w:val="24"/>
          <w:szCs w:val="24"/>
        </w:rPr>
        <w:t>School Meals &amp; Milk Information for Parents/Carers</w:t>
      </w:r>
    </w:p>
    <w:p w:rsidR="00655D11" w:rsidRPr="00655D11" w:rsidRDefault="00655D11" w:rsidP="00655D11">
      <w:pPr>
        <w:pStyle w:val="NormalWeb"/>
        <w:rPr>
          <w:rFonts w:ascii="Arial" w:hAnsi="Arial" w:cs="Arial"/>
        </w:rPr>
      </w:pPr>
      <w:r w:rsidRPr="00655D11">
        <w:rPr>
          <w:rFonts w:ascii="Arial" w:hAnsi="Arial" w:cs="Arial"/>
        </w:rPr>
        <w:t>Dear Parents/Carers,</w:t>
      </w:r>
    </w:p>
    <w:p w:rsidR="00655D11" w:rsidRDefault="00655D11" w:rsidP="00655D11">
      <w:pPr>
        <w:pStyle w:val="NormalWeb"/>
        <w:rPr>
          <w:rFonts w:ascii="Arial" w:hAnsi="Arial" w:cs="Arial"/>
        </w:rPr>
      </w:pPr>
      <w:r w:rsidRPr="00655D11">
        <w:rPr>
          <w:rFonts w:ascii="Arial" w:hAnsi="Arial" w:cs="Arial"/>
        </w:rPr>
        <w:t xml:space="preserve">This document provides an overview of </w:t>
      </w:r>
      <w:r w:rsidRPr="00655D11">
        <w:rPr>
          <w:rStyle w:val="Strong"/>
          <w:rFonts w:ascii="Arial" w:hAnsi="Arial" w:cs="Arial"/>
        </w:rPr>
        <w:t>Universal Infant Free School Meals (UIFSM)</w:t>
      </w:r>
      <w:r w:rsidRPr="00655D11">
        <w:rPr>
          <w:rFonts w:ascii="Arial" w:hAnsi="Arial" w:cs="Arial"/>
        </w:rPr>
        <w:t xml:space="preserve">, </w:t>
      </w:r>
      <w:r w:rsidRPr="00655D11">
        <w:rPr>
          <w:rStyle w:val="Strong"/>
          <w:rFonts w:ascii="Arial" w:hAnsi="Arial" w:cs="Arial"/>
        </w:rPr>
        <w:t>Free School Meals (FSM)</w:t>
      </w:r>
      <w:r w:rsidRPr="00655D11">
        <w:rPr>
          <w:rFonts w:ascii="Arial" w:hAnsi="Arial" w:cs="Arial"/>
        </w:rPr>
        <w:t xml:space="preserve">, and the </w:t>
      </w:r>
      <w:r w:rsidRPr="00655D11">
        <w:rPr>
          <w:rStyle w:val="Strong"/>
          <w:rFonts w:ascii="Arial" w:hAnsi="Arial" w:cs="Arial"/>
        </w:rPr>
        <w:t>School Milk Scheme</w:t>
      </w:r>
      <w:r w:rsidRPr="00655D11">
        <w:rPr>
          <w:rFonts w:ascii="Arial" w:hAnsi="Arial" w:cs="Arial"/>
        </w:rPr>
        <w:t>. Please read carefully to see what applies to your child.</w:t>
      </w:r>
    </w:p>
    <w:p w:rsidR="00655D11" w:rsidRPr="00655D11" w:rsidRDefault="00655D11" w:rsidP="00655D11">
      <w:pPr>
        <w:pStyle w:val="NormalWeb"/>
        <w:rPr>
          <w:rFonts w:ascii="Arial" w:hAnsi="Arial" w:cs="Arial"/>
        </w:rPr>
      </w:pPr>
    </w:p>
    <w:p w:rsidR="00655D11" w:rsidRPr="00655D11" w:rsidRDefault="00655D11" w:rsidP="00655D11">
      <w:pPr>
        <w:pStyle w:val="Heading2"/>
        <w:rPr>
          <w:rFonts w:ascii="Arial" w:hAnsi="Arial" w:cs="Arial"/>
          <w:sz w:val="24"/>
          <w:szCs w:val="24"/>
        </w:rPr>
      </w:pPr>
      <w:r w:rsidRPr="00655D11">
        <w:rPr>
          <w:rStyle w:val="Strong"/>
          <w:rFonts w:ascii="Arial" w:hAnsi="Arial" w:cs="Arial"/>
          <w:b/>
          <w:bCs/>
          <w:sz w:val="24"/>
          <w:szCs w:val="24"/>
        </w:rPr>
        <w:t>1. Universal Infant Free School Meals (UIFSM) – Reception, Year 1 and Year 2</w:t>
      </w:r>
    </w:p>
    <w:p w:rsidR="00655D11" w:rsidRPr="00655D11" w:rsidRDefault="00655D11" w:rsidP="00655D11">
      <w:pPr>
        <w:pStyle w:val="NormalWeb"/>
        <w:rPr>
          <w:rFonts w:ascii="Arial" w:hAnsi="Arial" w:cs="Arial"/>
          <w:color w:val="1F497D" w:themeColor="text2"/>
        </w:rPr>
      </w:pPr>
      <w:r w:rsidRPr="00655D11">
        <w:rPr>
          <w:rFonts w:ascii="Arial" w:hAnsi="Arial" w:cs="Arial"/>
          <w:color w:val="1F497D" w:themeColor="text2"/>
        </w:rPr>
        <w:t xml:space="preserve">All pupils in </w:t>
      </w:r>
      <w:r w:rsidRPr="00655D11">
        <w:rPr>
          <w:rStyle w:val="Strong"/>
          <w:rFonts w:ascii="Arial" w:hAnsi="Arial" w:cs="Arial"/>
          <w:color w:val="1F497D" w:themeColor="text2"/>
        </w:rPr>
        <w:t>Reception, Year 1 and Year 2</w:t>
      </w:r>
      <w:r w:rsidRPr="00655D11">
        <w:rPr>
          <w:rFonts w:ascii="Arial" w:hAnsi="Arial" w:cs="Arial"/>
          <w:color w:val="1F497D" w:themeColor="text2"/>
        </w:rPr>
        <w:t xml:space="preserve"> in state</w:t>
      </w:r>
      <w:r w:rsidRPr="00655D11">
        <w:rPr>
          <w:rFonts w:ascii="Arial" w:hAnsi="Arial" w:cs="Arial"/>
          <w:color w:val="1F497D" w:themeColor="text2"/>
        </w:rPr>
        <w:noBreakHyphen/>
        <w:t xml:space="preserve">funded schools in England are entitled to </w:t>
      </w:r>
      <w:r w:rsidRPr="00655D11">
        <w:rPr>
          <w:rStyle w:val="Strong"/>
          <w:rFonts w:ascii="Arial" w:hAnsi="Arial" w:cs="Arial"/>
          <w:color w:val="1F497D" w:themeColor="text2"/>
        </w:rPr>
        <w:t>free school meals</w:t>
      </w:r>
      <w:r w:rsidRPr="00655D11">
        <w:rPr>
          <w:rFonts w:ascii="Arial" w:hAnsi="Arial" w:cs="Arial"/>
          <w:color w:val="1F497D" w:themeColor="text2"/>
        </w:rPr>
        <w:t>, regardless of household income.</w:t>
      </w:r>
    </w:p>
    <w:p w:rsidR="00655D11" w:rsidRPr="00655D11" w:rsidRDefault="00655D11" w:rsidP="00655D11">
      <w:pPr>
        <w:pStyle w:val="NormalWeb"/>
        <w:rPr>
          <w:rFonts w:ascii="Arial" w:hAnsi="Arial" w:cs="Arial"/>
        </w:rPr>
      </w:pPr>
      <w:r w:rsidRPr="00655D11">
        <w:rPr>
          <w:rFonts w:ascii="Arial" w:hAnsi="Arial" w:cs="Arial"/>
        </w:rPr>
        <w:t>The Government states that UIFSM helps children develop healthy eating habits, improves focus in the classroom, and supports families by reducing household costs.</w:t>
      </w:r>
    </w:p>
    <w:p w:rsidR="00655D11" w:rsidRPr="00655D11" w:rsidRDefault="00655D11" w:rsidP="00655D11">
      <w:pPr>
        <w:pStyle w:val="NormalWeb"/>
        <w:rPr>
          <w:rFonts w:ascii="Arial" w:hAnsi="Arial" w:cs="Arial"/>
        </w:rPr>
      </w:pPr>
      <w:r w:rsidRPr="00655D11">
        <w:rPr>
          <w:rFonts w:ascii="Arial" w:hAnsi="Arial" w:cs="Arial"/>
        </w:rPr>
        <w:t>Our school menu is produced each term and shared via email and the school website. Please discuss meal choices with your child and involve them in ordering. Details on how to order will be provided at the start of the year.</w:t>
      </w:r>
    </w:p>
    <w:p w:rsidR="00655D11" w:rsidRPr="00655D11" w:rsidRDefault="00655D11" w:rsidP="00655D11">
      <w:pPr>
        <w:rPr>
          <w:rFonts w:ascii="Arial" w:hAnsi="Arial" w:cs="Arial"/>
          <w:szCs w:val="24"/>
        </w:rPr>
      </w:pPr>
    </w:p>
    <w:p w:rsidR="00655D11" w:rsidRPr="00655D11" w:rsidRDefault="00655D11" w:rsidP="00655D11">
      <w:pPr>
        <w:pStyle w:val="Heading2"/>
        <w:rPr>
          <w:rFonts w:ascii="Arial" w:hAnsi="Arial" w:cs="Arial"/>
          <w:sz w:val="24"/>
          <w:szCs w:val="24"/>
        </w:rPr>
      </w:pPr>
      <w:r w:rsidRPr="00655D11">
        <w:rPr>
          <w:rStyle w:val="Strong"/>
          <w:rFonts w:ascii="Arial" w:hAnsi="Arial" w:cs="Arial"/>
          <w:b/>
          <w:bCs/>
          <w:sz w:val="24"/>
          <w:szCs w:val="24"/>
        </w:rPr>
        <w:t>2. Free School Meals (FSM) – All Year Groups</w:t>
      </w:r>
    </w:p>
    <w:p w:rsidR="00655D11" w:rsidRPr="00655D11" w:rsidRDefault="00655D11" w:rsidP="00655D11">
      <w:pPr>
        <w:pStyle w:val="NormalWeb"/>
        <w:rPr>
          <w:rFonts w:ascii="Arial" w:hAnsi="Arial" w:cs="Arial"/>
        </w:rPr>
      </w:pPr>
      <w:r w:rsidRPr="00655D11">
        <w:rPr>
          <w:rFonts w:ascii="Arial" w:hAnsi="Arial" w:cs="Arial"/>
        </w:rPr>
        <w:t xml:space="preserve">FSM is different from UIFSM and is based on </w:t>
      </w:r>
      <w:r w:rsidRPr="00655D11">
        <w:rPr>
          <w:rStyle w:val="Strong"/>
          <w:rFonts w:ascii="Arial" w:hAnsi="Arial" w:cs="Arial"/>
        </w:rPr>
        <w:t>household income and benefits</w:t>
      </w:r>
      <w:r w:rsidRPr="00655D11">
        <w:rPr>
          <w:rFonts w:ascii="Arial" w:hAnsi="Arial" w:cs="Arial"/>
        </w:rPr>
        <w:t>. Children may be eligible if parents/guardians receive:</w:t>
      </w:r>
    </w:p>
    <w:p w:rsidR="00655D11" w:rsidRPr="00655D11" w:rsidRDefault="00655D11" w:rsidP="00655D11">
      <w:pPr>
        <w:numPr>
          <w:ilvl w:val="0"/>
          <w:numId w:val="5"/>
        </w:numPr>
        <w:spacing w:before="100" w:beforeAutospacing="1" w:after="100" w:afterAutospacing="1"/>
        <w:rPr>
          <w:rFonts w:ascii="Arial" w:hAnsi="Arial" w:cs="Arial"/>
          <w:szCs w:val="24"/>
        </w:rPr>
      </w:pPr>
      <w:r w:rsidRPr="00655D11">
        <w:rPr>
          <w:rFonts w:ascii="Arial" w:hAnsi="Arial" w:cs="Arial"/>
          <w:szCs w:val="24"/>
        </w:rPr>
        <w:t>Universal Credit (annual net earned income ≤ £7,400)</w:t>
      </w:r>
    </w:p>
    <w:p w:rsidR="00655D11" w:rsidRPr="00655D11" w:rsidRDefault="00655D11" w:rsidP="00655D11">
      <w:pPr>
        <w:numPr>
          <w:ilvl w:val="0"/>
          <w:numId w:val="5"/>
        </w:numPr>
        <w:spacing w:before="100" w:beforeAutospacing="1" w:after="100" w:afterAutospacing="1"/>
        <w:rPr>
          <w:rFonts w:ascii="Arial" w:hAnsi="Arial" w:cs="Arial"/>
          <w:szCs w:val="24"/>
        </w:rPr>
      </w:pPr>
      <w:r w:rsidRPr="00655D11">
        <w:rPr>
          <w:rFonts w:ascii="Arial" w:hAnsi="Arial" w:cs="Arial"/>
          <w:szCs w:val="24"/>
        </w:rPr>
        <w:t>Income Support</w:t>
      </w:r>
    </w:p>
    <w:p w:rsidR="00655D11" w:rsidRPr="00655D11" w:rsidRDefault="00655D11" w:rsidP="00655D11">
      <w:pPr>
        <w:numPr>
          <w:ilvl w:val="0"/>
          <w:numId w:val="5"/>
        </w:numPr>
        <w:spacing w:before="100" w:beforeAutospacing="1" w:after="100" w:afterAutospacing="1"/>
        <w:rPr>
          <w:rFonts w:ascii="Arial" w:hAnsi="Arial" w:cs="Arial"/>
          <w:szCs w:val="24"/>
        </w:rPr>
      </w:pPr>
      <w:r w:rsidRPr="00655D11">
        <w:rPr>
          <w:rFonts w:ascii="Arial" w:hAnsi="Arial" w:cs="Arial"/>
          <w:szCs w:val="24"/>
        </w:rPr>
        <w:t>Income</w:t>
      </w:r>
      <w:r w:rsidRPr="00655D11">
        <w:rPr>
          <w:rFonts w:ascii="Arial" w:hAnsi="Arial" w:cs="Arial"/>
          <w:szCs w:val="24"/>
        </w:rPr>
        <w:noBreakHyphen/>
        <w:t>based Jobseeker’s Allowance</w:t>
      </w:r>
    </w:p>
    <w:p w:rsidR="00655D11" w:rsidRPr="00655D11" w:rsidRDefault="00655D11" w:rsidP="00655D11">
      <w:pPr>
        <w:numPr>
          <w:ilvl w:val="0"/>
          <w:numId w:val="5"/>
        </w:numPr>
        <w:spacing w:before="100" w:beforeAutospacing="1" w:after="100" w:afterAutospacing="1"/>
        <w:rPr>
          <w:rFonts w:ascii="Arial" w:hAnsi="Arial" w:cs="Arial"/>
          <w:szCs w:val="24"/>
        </w:rPr>
      </w:pPr>
      <w:r w:rsidRPr="00655D11">
        <w:rPr>
          <w:rFonts w:ascii="Arial" w:hAnsi="Arial" w:cs="Arial"/>
          <w:szCs w:val="24"/>
        </w:rPr>
        <w:t>Income</w:t>
      </w:r>
      <w:r w:rsidRPr="00655D11">
        <w:rPr>
          <w:rFonts w:ascii="Arial" w:hAnsi="Arial" w:cs="Arial"/>
          <w:szCs w:val="24"/>
        </w:rPr>
        <w:noBreakHyphen/>
        <w:t>related Employment and Support Allowance</w:t>
      </w:r>
    </w:p>
    <w:p w:rsidR="00655D11" w:rsidRPr="00655D11" w:rsidRDefault="00655D11" w:rsidP="00655D11">
      <w:pPr>
        <w:numPr>
          <w:ilvl w:val="0"/>
          <w:numId w:val="5"/>
        </w:numPr>
        <w:spacing w:before="100" w:beforeAutospacing="1" w:after="100" w:afterAutospacing="1"/>
        <w:rPr>
          <w:rFonts w:ascii="Arial" w:hAnsi="Arial" w:cs="Arial"/>
          <w:szCs w:val="24"/>
        </w:rPr>
      </w:pPr>
      <w:r w:rsidRPr="00655D11">
        <w:rPr>
          <w:rFonts w:ascii="Arial" w:hAnsi="Arial" w:cs="Arial"/>
          <w:szCs w:val="24"/>
        </w:rPr>
        <w:t>Support under Part 6 of the Immigration and Asylum Act 1999</w:t>
      </w:r>
    </w:p>
    <w:p w:rsidR="00655D11" w:rsidRPr="00655D11" w:rsidRDefault="00655D11" w:rsidP="00655D11">
      <w:pPr>
        <w:numPr>
          <w:ilvl w:val="0"/>
          <w:numId w:val="5"/>
        </w:numPr>
        <w:spacing w:before="100" w:beforeAutospacing="1" w:after="100" w:afterAutospacing="1"/>
        <w:rPr>
          <w:rFonts w:ascii="Arial" w:hAnsi="Arial" w:cs="Arial"/>
          <w:szCs w:val="24"/>
        </w:rPr>
      </w:pPr>
      <w:r w:rsidRPr="00655D11">
        <w:rPr>
          <w:rFonts w:ascii="Arial" w:hAnsi="Arial" w:cs="Arial"/>
          <w:szCs w:val="24"/>
        </w:rPr>
        <w:t>The guarantee element of Pension Credit</w:t>
      </w:r>
    </w:p>
    <w:p w:rsidR="00655D11" w:rsidRPr="00655D11" w:rsidRDefault="00655D11" w:rsidP="00655D11">
      <w:pPr>
        <w:numPr>
          <w:ilvl w:val="0"/>
          <w:numId w:val="5"/>
        </w:numPr>
        <w:spacing w:before="100" w:beforeAutospacing="1" w:after="100" w:afterAutospacing="1"/>
        <w:rPr>
          <w:rFonts w:ascii="Arial" w:hAnsi="Arial" w:cs="Arial"/>
          <w:szCs w:val="24"/>
        </w:rPr>
      </w:pPr>
      <w:r w:rsidRPr="00655D11">
        <w:rPr>
          <w:rFonts w:ascii="Arial" w:hAnsi="Arial" w:cs="Arial"/>
          <w:szCs w:val="24"/>
        </w:rPr>
        <w:t>Child Tax Credit (without Working Tax Credit, income ≤ £16,190)</w:t>
      </w:r>
    </w:p>
    <w:p w:rsidR="00655D11" w:rsidRPr="00655D11" w:rsidRDefault="00655D11" w:rsidP="00655D11">
      <w:pPr>
        <w:numPr>
          <w:ilvl w:val="0"/>
          <w:numId w:val="5"/>
        </w:numPr>
        <w:spacing w:before="100" w:beforeAutospacing="1" w:after="100" w:afterAutospacing="1"/>
        <w:rPr>
          <w:rFonts w:ascii="Arial" w:hAnsi="Arial" w:cs="Arial"/>
          <w:szCs w:val="24"/>
        </w:rPr>
      </w:pPr>
      <w:r w:rsidRPr="00655D11">
        <w:rPr>
          <w:rFonts w:ascii="Arial" w:hAnsi="Arial" w:cs="Arial"/>
          <w:szCs w:val="24"/>
        </w:rPr>
        <w:t>Working Tax Credit run</w:t>
      </w:r>
      <w:r w:rsidRPr="00655D11">
        <w:rPr>
          <w:rFonts w:ascii="Arial" w:hAnsi="Arial" w:cs="Arial"/>
          <w:szCs w:val="24"/>
        </w:rPr>
        <w:noBreakHyphen/>
        <w:t>on (4 weeks)</w:t>
      </w:r>
    </w:p>
    <w:p w:rsidR="00655D11" w:rsidRPr="00655D11" w:rsidRDefault="00655D11" w:rsidP="00655D11">
      <w:pPr>
        <w:pStyle w:val="Heading3"/>
        <w:rPr>
          <w:rFonts w:ascii="Arial" w:hAnsi="Arial" w:cs="Arial"/>
          <w:sz w:val="24"/>
          <w:szCs w:val="24"/>
        </w:rPr>
      </w:pPr>
      <w:r w:rsidRPr="00655D11">
        <w:rPr>
          <w:rStyle w:val="Strong"/>
          <w:rFonts w:ascii="Arial" w:hAnsi="Arial" w:cs="Arial"/>
          <w:b/>
          <w:bCs/>
          <w:sz w:val="24"/>
          <w:szCs w:val="24"/>
        </w:rPr>
        <w:t>If you think you may be eligible</w:t>
      </w:r>
    </w:p>
    <w:p w:rsidR="00655D11" w:rsidRPr="00655D11" w:rsidRDefault="00655D11" w:rsidP="00655D11">
      <w:pPr>
        <w:pStyle w:val="NormalWeb"/>
        <w:rPr>
          <w:rFonts w:ascii="Arial" w:hAnsi="Arial" w:cs="Arial"/>
        </w:rPr>
      </w:pPr>
      <w:r w:rsidRPr="00655D11">
        <w:rPr>
          <w:rFonts w:ascii="Arial" w:hAnsi="Arial" w:cs="Arial"/>
        </w:rPr>
        <w:lastRenderedPageBreak/>
        <w:t>Please apply online:</w:t>
      </w:r>
      <w:r w:rsidRPr="00655D11">
        <w:rPr>
          <w:rFonts w:ascii="Arial" w:hAnsi="Arial" w:cs="Arial"/>
        </w:rPr>
        <w:br/>
      </w:r>
      <w:r w:rsidRPr="00655D11">
        <w:rPr>
          <w:rStyle w:val="Strong"/>
          <w:rFonts w:ascii="Arial" w:hAnsi="Arial" w:cs="Arial"/>
        </w:rPr>
        <w:t>Leicestershire FSM Application:</w:t>
      </w:r>
      <w:r w:rsidRPr="00655D11">
        <w:rPr>
          <w:rFonts w:ascii="Arial" w:hAnsi="Arial" w:cs="Arial"/>
        </w:rPr>
        <w:t xml:space="preserve"> </w:t>
      </w:r>
      <w:hyperlink r:id="rId8" w:history="1">
        <w:r w:rsidRPr="00655D11">
          <w:rPr>
            <w:rStyle w:val="Hyperlink"/>
            <w:rFonts w:ascii="Arial" w:hAnsi="Arial" w:cs="Arial"/>
          </w:rPr>
          <w:t>https://www.leicestershire.gov.uk/education-and-children/social-care-and-supporting-families/free-school-meals</w:t>
        </w:r>
      </w:hyperlink>
      <w:r w:rsidRPr="00655D11">
        <w:rPr>
          <w:rFonts w:ascii="Arial" w:hAnsi="Arial" w:cs="Arial"/>
        </w:rPr>
        <w:t xml:space="preserve"> </w:t>
      </w:r>
      <w:r w:rsidRPr="00655D11">
        <w:rPr>
          <w:rFonts w:ascii="Arial" w:hAnsi="Arial" w:cs="Arial"/>
        </w:rPr>
        <w:br/>
        <w:t>Or contact the school office for a paper form.</w:t>
      </w:r>
    </w:p>
    <w:p w:rsidR="00655D11" w:rsidRPr="00655D11" w:rsidRDefault="00655D11" w:rsidP="00655D11">
      <w:pPr>
        <w:pStyle w:val="NormalWeb"/>
        <w:rPr>
          <w:rFonts w:ascii="Arial" w:hAnsi="Arial" w:cs="Arial"/>
        </w:rPr>
      </w:pPr>
      <w:r w:rsidRPr="00655D11">
        <w:rPr>
          <w:rFonts w:ascii="Arial" w:hAnsi="Arial" w:cs="Arial"/>
        </w:rPr>
        <w:t xml:space="preserve">If eligible, your child will receive free meals and the school will receive </w:t>
      </w:r>
      <w:r w:rsidRPr="00655D11">
        <w:rPr>
          <w:rStyle w:val="Strong"/>
          <w:rFonts w:ascii="Arial" w:hAnsi="Arial" w:cs="Arial"/>
        </w:rPr>
        <w:t>Pupil Premium funding</w:t>
      </w:r>
      <w:r w:rsidRPr="00655D11">
        <w:rPr>
          <w:rFonts w:ascii="Arial" w:hAnsi="Arial" w:cs="Arial"/>
        </w:rPr>
        <w:t>, which supports learning and wellbeing.</w:t>
      </w:r>
    </w:p>
    <w:p w:rsidR="00655D11" w:rsidRPr="00655D11" w:rsidRDefault="00655D11" w:rsidP="00655D11">
      <w:pPr>
        <w:pStyle w:val="Heading3"/>
        <w:rPr>
          <w:rFonts w:ascii="Arial" w:hAnsi="Arial" w:cs="Arial"/>
          <w:sz w:val="24"/>
          <w:szCs w:val="24"/>
        </w:rPr>
      </w:pPr>
      <w:r w:rsidRPr="00655D11">
        <w:rPr>
          <w:rStyle w:val="Strong"/>
          <w:rFonts w:ascii="Arial" w:hAnsi="Arial" w:cs="Arial"/>
          <w:b/>
          <w:bCs/>
          <w:sz w:val="24"/>
          <w:szCs w:val="24"/>
        </w:rPr>
        <w:t>If you already receive FSM</w:t>
      </w:r>
    </w:p>
    <w:p w:rsidR="00655D11" w:rsidRPr="00655D11" w:rsidRDefault="00655D11" w:rsidP="00655D11">
      <w:pPr>
        <w:pStyle w:val="NormalWeb"/>
        <w:rPr>
          <w:rFonts w:ascii="Arial" w:hAnsi="Arial" w:cs="Arial"/>
        </w:rPr>
      </w:pPr>
      <w:r w:rsidRPr="00655D11">
        <w:rPr>
          <w:rFonts w:ascii="Arial" w:hAnsi="Arial" w:cs="Arial"/>
        </w:rPr>
        <w:t>You will continue to receive FSM even if your circumstances change, until the end of the Universal Credit rollout (currently March 2025). After this, your child will keep FSM until the end of their current school phase (primary or secondary).</w:t>
      </w:r>
    </w:p>
    <w:p w:rsidR="00655D11" w:rsidRPr="00655D11" w:rsidRDefault="00655D11" w:rsidP="00655D11">
      <w:pPr>
        <w:rPr>
          <w:rFonts w:ascii="Arial" w:hAnsi="Arial" w:cs="Arial"/>
          <w:szCs w:val="24"/>
        </w:rPr>
      </w:pPr>
    </w:p>
    <w:p w:rsidR="00655D11" w:rsidRPr="00655D11" w:rsidRDefault="00655D11" w:rsidP="00655D11">
      <w:pPr>
        <w:pStyle w:val="Heading2"/>
        <w:rPr>
          <w:rFonts w:ascii="Arial" w:hAnsi="Arial" w:cs="Arial"/>
          <w:sz w:val="24"/>
          <w:szCs w:val="24"/>
        </w:rPr>
      </w:pPr>
      <w:r w:rsidRPr="00655D11">
        <w:rPr>
          <w:rStyle w:val="Strong"/>
          <w:rFonts w:ascii="Arial" w:hAnsi="Arial" w:cs="Arial"/>
          <w:b/>
          <w:bCs/>
          <w:sz w:val="24"/>
          <w:szCs w:val="24"/>
        </w:rPr>
        <w:t>3. Pupil Premium Funding</w:t>
      </w:r>
    </w:p>
    <w:p w:rsidR="00655D11" w:rsidRPr="00655D11" w:rsidRDefault="00655D11" w:rsidP="00655D11">
      <w:pPr>
        <w:pStyle w:val="NormalWeb"/>
        <w:rPr>
          <w:rFonts w:ascii="Arial" w:hAnsi="Arial" w:cs="Arial"/>
        </w:rPr>
      </w:pPr>
      <w:r w:rsidRPr="00655D11">
        <w:rPr>
          <w:rFonts w:ascii="Arial" w:hAnsi="Arial" w:cs="Arial"/>
        </w:rPr>
        <w:t>For every child entitled to FSM, the school receives additional funding for six years from the last date of claim. This funding may be used for:</w:t>
      </w:r>
    </w:p>
    <w:p w:rsidR="00655D11" w:rsidRPr="00655D11" w:rsidRDefault="00655D11" w:rsidP="00655D11">
      <w:pPr>
        <w:numPr>
          <w:ilvl w:val="0"/>
          <w:numId w:val="6"/>
        </w:numPr>
        <w:spacing w:before="100" w:beforeAutospacing="1" w:after="100" w:afterAutospacing="1"/>
        <w:rPr>
          <w:rFonts w:ascii="Arial" w:hAnsi="Arial" w:cs="Arial"/>
          <w:szCs w:val="24"/>
        </w:rPr>
      </w:pPr>
      <w:r w:rsidRPr="00655D11">
        <w:rPr>
          <w:rFonts w:ascii="Arial" w:hAnsi="Arial" w:cs="Arial"/>
          <w:szCs w:val="24"/>
        </w:rPr>
        <w:t>Reading materials and library visits</w:t>
      </w:r>
    </w:p>
    <w:p w:rsidR="00655D11" w:rsidRPr="00655D11" w:rsidRDefault="00655D11" w:rsidP="00655D11">
      <w:pPr>
        <w:numPr>
          <w:ilvl w:val="0"/>
          <w:numId w:val="6"/>
        </w:numPr>
        <w:spacing w:before="100" w:beforeAutospacing="1" w:after="100" w:afterAutospacing="1"/>
        <w:rPr>
          <w:rFonts w:ascii="Arial" w:hAnsi="Arial" w:cs="Arial"/>
          <w:szCs w:val="24"/>
        </w:rPr>
      </w:pPr>
      <w:r w:rsidRPr="00655D11">
        <w:rPr>
          <w:rFonts w:ascii="Arial" w:hAnsi="Arial" w:cs="Arial"/>
          <w:szCs w:val="24"/>
        </w:rPr>
        <w:t>Access to before/after</w:t>
      </w:r>
      <w:r w:rsidRPr="00655D11">
        <w:rPr>
          <w:rFonts w:ascii="Arial" w:hAnsi="Arial" w:cs="Arial"/>
          <w:szCs w:val="24"/>
        </w:rPr>
        <w:noBreakHyphen/>
        <w:t>school clubs</w:t>
      </w:r>
    </w:p>
    <w:p w:rsidR="00655D11" w:rsidRPr="00655D11" w:rsidRDefault="00655D11" w:rsidP="00655D11">
      <w:pPr>
        <w:numPr>
          <w:ilvl w:val="0"/>
          <w:numId w:val="6"/>
        </w:numPr>
        <w:spacing w:before="100" w:beforeAutospacing="1" w:after="100" w:afterAutospacing="1"/>
        <w:rPr>
          <w:rFonts w:ascii="Arial" w:hAnsi="Arial" w:cs="Arial"/>
          <w:szCs w:val="24"/>
        </w:rPr>
      </w:pPr>
      <w:r w:rsidRPr="00655D11">
        <w:rPr>
          <w:rFonts w:ascii="Arial" w:hAnsi="Arial" w:cs="Arial"/>
          <w:szCs w:val="24"/>
        </w:rPr>
        <w:t>Classroom support</w:t>
      </w:r>
    </w:p>
    <w:p w:rsidR="00655D11" w:rsidRPr="00655D11" w:rsidRDefault="00655D11" w:rsidP="00655D11">
      <w:pPr>
        <w:numPr>
          <w:ilvl w:val="0"/>
          <w:numId w:val="6"/>
        </w:numPr>
        <w:spacing w:before="100" w:beforeAutospacing="1" w:after="100" w:afterAutospacing="1"/>
        <w:rPr>
          <w:rFonts w:ascii="Arial" w:hAnsi="Arial" w:cs="Arial"/>
          <w:szCs w:val="24"/>
        </w:rPr>
      </w:pPr>
      <w:r w:rsidRPr="00655D11">
        <w:rPr>
          <w:rFonts w:ascii="Arial" w:hAnsi="Arial" w:cs="Arial"/>
          <w:szCs w:val="24"/>
        </w:rPr>
        <w:t>Family and parental support</w:t>
      </w:r>
    </w:p>
    <w:p w:rsidR="00655D11" w:rsidRPr="00655D11" w:rsidRDefault="00655D11" w:rsidP="00655D11">
      <w:pPr>
        <w:numPr>
          <w:ilvl w:val="0"/>
          <w:numId w:val="6"/>
        </w:numPr>
        <w:spacing w:before="100" w:beforeAutospacing="1" w:after="100" w:afterAutospacing="1"/>
        <w:rPr>
          <w:rFonts w:ascii="Arial" w:hAnsi="Arial" w:cs="Arial"/>
          <w:szCs w:val="24"/>
        </w:rPr>
      </w:pPr>
      <w:r w:rsidRPr="00655D11">
        <w:rPr>
          <w:rFonts w:ascii="Arial" w:hAnsi="Arial" w:cs="Arial"/>
          <w:szCs w:val="24"/>
        </w:rPr>
        <w:t>Individual learning support</w:t>
      </w:r>
    </w:p>
    <w:p w:rsidR="00655D11" w:rsidRPr="00655D11" w:rsidRDefault="00655D11" w:rsidP="00655D11">
      <w:pPr>
        <w:numPr>
          <w:ilvl w:val="0"/>
          <w:numId w:val="6"/>
        </w:numPr>
        <w:spacing w:before="100" w:beforeAutospacing="1" w:after="100" w:afterAutospacing="1"/>
        <w:rPr>
          <w:rFonts w:ascii="Arial" w:hAnsi="Arial" w:cs="Arial"/>
          <w:szCs w:val="24"/>
        </w:rPr>
      </w:pPr>
      <w:r w:rsidRPr="00655D11">
        <w:rPr>
          <w:rFonts w:ascii="Arial" w:hAnsi="Arial" w:cs="Arial"/>
          <w:szCs w:val="24"/>
        </w:rPr>
        <w:t>Leadership opportunities</w:t>
      </w:r>
    </w:p>
    <w:p w:rsidR="00655D11" w:rsidRPr="00655D11" w:rsidRDefault="00655D11" w:rsidP="00655D11">
      <w:pPr>
        <w:numPr>
          <w:ilvl w:val="0"/>
          <w:numId w:val="6"/>
        </w:numPr>
        <w:spacing w:before="100" w:beforeAutospacing="1" w:after="100" w:afterAutospacing="1"/>
        <w:rPr>
          <w:rFonts w:ascii="Arial" w:hAnsi="Arial" w:cs="Arial"/>
          <w:szCs w:val="24"/>
        </w:rPr>
      </w:pPr>
      <w:r w:rsidRPr="00655D11">
        <w:rPr>
          <w:rFonts w:ascii="Arial" w:hAnsi="Arial" w:cs="Arial"/>
          <w:szCs w:val="24"/>
        </w:rPr>
        <w:t>Targeted interventions</w:t>
      </w:r>
    </w:p>
    <w:p w:rsidR="00655D11" w:rsidRPr="00655D11" w:rsidRDefault="00655D11" w:rsidP="00655D11">
      <w:pPr>
        <w:numPr>
          <w:ilvl w:val="0"/>
          <w:numId w:val="6"/>
        </w:numPr>
        <w:spacing w:before="100" w:beforeAutospacing="1" w:after="100" w:afterAutospacing="1"/>
        <w:rPr>
          <w:rFonts w:ascii="Arial" w:hAnsi="Arial" w:cs="Arial"/>
          <w:szCs w:val="24"/>
        </w:rPr>
      </w:pPr>
      <w:r w:rsidRPr="00655D11">
        <w:rPr>
          <w:rFonts w:ascii="Arial" w:hAnsi="Arial" w:cs="Arial"/>
          <w:szCs w:val="24"/>
        </w:rPr>
        <w:t>Local enrichment activities</w:t>
      </w:r>
    </w:p>
    <w:p w:rsidR="00655D11" w:rsidRPr="00655D11" w:rsidRDefault="00655D11" w:rsidP="00655D11">
      <w:pPr>
        <w:pStyle w:val="NormalWeb"/>
        <w:rPr>
          <w:rFonts w:ascii="Arial" w:hAnsi="Arial" w:cs="Arial"/>
        </w:rPr>
      </w:pPr>
      <w:r w:rsidRPr="00655D11">
        <w:rPr>
          <w:rFonts w:ascii="Arial" w:hAnsi="Arial" w:cs="Arial"/>
        </w:rPr>
        <w:t xml:space="preserve">More details can be found on our website under </w:t>
      </w:r>
      <w:r w:rsidRPr="00655D11">
        <w:rPr>
          <w:rStyle w:val="Strong"/>
          <w:rFonts w:ascii="Arial" w:hAnsi="Arial" w:cs="Arial"/>
        </w:rPr>
        <w:t>Quality Assurance &amp; Reports</w:t>
      </w:r>
      <w:r w:rsidRPr="00655D11">
        <w:rPr>
          <w:rFonts w:ascii="Arial" w:hAnsi="Arial" w:cs="Arial"/>
        </w:rPr>
        <w:t>.</w:t>
      </w:r>
    </w:p>
    <w:p w:rsidR="00707E92" w:rsidRDefault="00707E92" w:rsidP="00655D11">
      <w:pPr>
        <w:pStyle w:val="Heading2"/>
        <w:rPr>
          <w:rFonts w:ascii="Arial" w:hAnsi="Arial" w:cs="Arial"/>
          <w:b w:val="0"/>
          <w:bCs w:val="0"/>
          <w:sz w:val="24"/>
          <w:szCs w:val="24"/>
          <w:lang w:eastAsia="en-US"/>
        </w:rPr>
      </w:pPr>
    </w:p>
    <w:p w:rsidR="00655D11" w:rsidRPr="00655D11" w:rsidRDefault="00655D11" w:rsidP="00655D11">
      <w:pPr>
        <w:pStyle w:val="Heading2"/>
        <w:rPr>
          <w:rFonts w:ascii="Arial" w:hAnsi="Arial" w:cs="Arial"/>
          <w:sz w:val="24"/>
          <w:szCs w:val="24"/>
        </w:rPr>
      </w:pPr>
      <w:bookmarkStart w:id="0" w:name="_GoBack"/>
      <w:bookmarkEnd w:id="0"/>
      <w:r w:rsidRPr="00655D11">
        <w:rPr>
          <w:rStyle w:val="Strong"/>
          <w:rFonts w:ascii="Arial" w:hAnsi="Arial" w:cs="Arial"/>
          <w:b/>
          <w:bCs/>
          <w:sz w:val="24"/>
          <w:szCs w:val="24"/>
        </w:rPr>
        <w:t>4. School Milk Scheme</w:t>
      </w:r>
    </w:p>
    <w:p w:rsidR="00655D11" w:rsidRPr="00655D11" w:rsidRDefault="00655D11" w:rsidP="00655D11">
      <w:pPr>
        <w:pStyle w:val="Heading3"/>
        <w:rPr>
          <w:rFonts w:ascii="Arial" w:hAnsi="Arial" w:cs="Arial"/>
          <w:sz w:val="24"/>
          <w:szCs w:val="24"/>
        </w:rPr>
      </w:pPr>
      <w:r w:rsidRPr="00655D11">
        <w:rPr>
          <w:rStyle w:val="Strong"/>
          <w:rFonts w:ascii="Arial" w:hAnsi="Arial" w:cs="Arial"/>
          <w:b/>
          <w:bCs/>
          <w:sz w:val="24"/>
          <w:szCs w:val="24"/>
        </w:rPr>
        <w:t>Milk for Under</w:t>
      </w:r>
      <w:r w:rsidRPr="00655D11">
        <w:rPr>
          <w:rStyle w:val="Strong"/>
          <w:rFonts w:ascii="Arial" w:hAnsi="Arial" w:cs="Arial"/>
          <w:b/>
          <w:bCs/>
          <w:sz w:val="24"/>
          <w:szCs w:val="24"/>
        </w:rPr>
        <w:noBreakHyphen/>
        <w:t>5s</w:t>
      </w:r>
    </w:p>
    <w:p w:rsidR="00655D11" w:rsidRPr="00655D11" w:rsidRDefault="00655D11" w:rsidP="00655D11">
      <w:pPr>
        <w:pStyle w:val="NormalWeb"/>
        <w:rPr>
          <w:rFonts w:ascii="Arial" w:hAnsi="Arial" w:cs="Arial"/>
        </w:rPr>
      </w:pPr>
      <w:r w:rsidRPr="00655D11">
        <w:rPr>
          <w:rFonts w:ascii="Arial" w:hAnsi="Arial" w:cs="Arial"/>
        </w:rPr>
        <w:t xml:space="preserve">Children under 5 receive </w:t>
      </w:r>
      <w:r w:rsidRPr="00655D11">
        <w:rPr>
          <w:rStyle w:val="Strong"/>
          <w:rFonts w:ascii="Arial" w:hAnsi="Arial" w:cs="Arial"/>
        </w:rPr>
        <w:t>free milk</w:t>
      </w:r>
      <w:r w:rsidRPr="00655D11">
        <w:rPr>
          <w:rFonts w:ascii="Arial" w:hAnsi="Arial" w:cs="Arial"/>
        </w:rPr>
        <w:t>, funded by the Department of Health. No registration is required.</w:t>
      </w:r>
    </w:p>
    <w:p w:rsidR="00655D11" w:rsidRDefault="00655D11" w:rsidP="00655D11">
      <w:pPr>
        <w:pStyle w:val="Heading3"/>
        <w:rPr>
          <w:rStyle w:val="Strong"/>
          <w:rFonts w:ascii="Arial" w:hAnsi="Arial" w:cs="Arial"/>
          <w:b/>
          <w:bCs/>
          <w:sz w:val="24"/>
          <w:szCs w:val="24"/>
        </w:rPr>
      </w:pPr>
    </w:p>
    <w:p w:rsidR="00655D11" w:rsidRPr="00655D11" w:rsidRDefault="00655D11" w:rsidP="00655D11">
      <w:pPr>
        <w:pStyle w:val="Heading3"/>
        <w:rPr>
          <w:rFonts w:ascii="Arial" w:hAnsi="Arial" w:cs="Arial"/>
          <w:sz w:val="24"/>
          <w:szCs w:val="24"/>
        </w:rPr>
      </w:pPr>
      <w:r w:rsidRPr="00655D11">
        <w:rPr>
          <w:rStyle w:val="Strong"/>
          <w:rFonts w:ascii="Arial" w:hAnsi="Arial" w:cs="Arial"/>
          <w:b/>
          <w:bCs/>
          <w:sz w:val="24"/>
          <w:szCs w:val="24"/>
        </w:rPr>
        <w:t>Milk for Over</w:t>
      </w:r>
      <w:r w:rsidRPr="00655D11">
        <w:rPr>
          <w:rStyle w:val="Strong"/>
          <w:rFonts w:ascii="Arial" w:hAnsi="Arial" w:cs="Arial"/>
          <w:b/>
          <w:bCs/>
          <w:sz w:val="24"/>
          <w:szCs w:val="24"/>
        </w:rPr>
        <w:noBreakHyphen/>
        <w:t>5s</w:t>
      </w:r>
    </w:p>
    <w:p w:rsidR="00655D11" w:rsidRPr="00655D11" w:rsidRDefault="00655D11" w:rsidP="00655D11">
      <w:pPr>
        <w:pStyle w:val="NormalWeb"/>
        <w:rPr>
          <w:rFonts w:ascii="Arial" w:hAnsi="Arial" w:cs="Arial"/>
        </w:rPr>
      </w:pPr>
      <w:r w:rsidRPr="00655D11">
        <w:rPr>
          <w:rFonts w:ascii="Arial" w:hAnsi="Arial" w:cs="Arial"/>
        </w:rPr>
        <w:t xml:space="preserve">If you wish your child to continue receiving milk after their 5th birthday, you can register and pay via </w:t>
      </w:r>
      <w:r w:rsidRPr="00655D11">
        <w:rPr>
          <w:rStyle w:val="Strong"/>
          <w:rFonts w:ascii="Arial" w:hAnsi="Arial" w:cs="Arial"/>
        </w:rPr>
        <w:t>Cool Milk</w:t>
      </w:r>
      <w:r w:rsidRPr="00655D11">
        <w:rPr>
          <w:rFonts w:ascii="Arial" w:hAnsi="Arial" w:cs="Arial"/>
        </w:rPr>
        <w:t>:</w:t>
      </w:r>
    </w:p>
    <w:p w:rsidR="00655D11" w:rsidRPr="00655D11" w:rsidRDefault="00655D11" w:rsidP="00655D11">
      <w:pPr>
        <w:numPr>
          <w:ilvl w:val="0"/>
          <w:numId w:val="7"/>
        </w:numPr>
        <w:spacing w:before="100" w:beforeAutospacing="1" w:after="100" w:afterAutospacing="1"/>
        <w:rPr>
          <w:rFonts w:ascii="Arial" w:hAnsi="Arial" w:cs="Arial"/>
          <w:szCs w:val="24"/>
        </w:rPr>
      </w:pPr>
      <w:r w:rsidRPr="00655D11">
        <w:rPr>
          <w:rFonts w:ascii="Arial" w:hAnsi="Arial" w:cs="Arial"/>
          <w:szCs w:val="24"/>
        </w:rPr>
        <w:t xml:space="preserve">Register at: </w:t>
      </w:r>
      <w:hyperlink r:id="rId9" w:history="1">
        <w:r w:rsidRPr="00655D11">
          <w:rPr>
            <w:rStyle w:val="Hyperlink"/>
            <w:rFonts w:ascii="Arial" w:hAnsi="Arial" w:cs="Arial"/>
            <w:szCs w:val="24"/>
          </w:rPr>
          <w:t>www.coolmilk.com</w:t>
        </w:r>
      </w:hyperlink>
    </w:p>
    <w:p w:rsidR="00655D11" w:rsidRPr="00655D11" w:rsidRDefault="00655D11" w:rsidP="00655D11">
      <w:pPr>
        <w:numPr>
          <w:ilvl w:val="0"/>
          <w:numId w:val="7"/>
        </w:numPr>
        <w:spacing w:before="100" w:beforeAutospacing="1" w:after="100" w:afterAutospacing="1"/>
        <w:rPr>
          <w:rFonts w:ascii="Arial" w:hAnsi="Arial" w:cs="Arial"/>
          <w:szCs w:val="24"/>
        </w:rPr>
      </w:pPr>
      <w:r w:rsidRPr="00655D11">
        <w:rPr>
          <w:rFonts w:ascii="Arial" w:hAnsi="Arial" w:cs="Arial"/>
          <w:szCs w:val="24"/>
        </w:rPr>
        <w:t xml:space="preserve">Payments can be made online, by phone, or at </w:t>
      </w:r>
      <w:proofErr w:type="spellStart"/>
      <w:r w:rsidRPr="00655D11">
        <w:rPr>
          <w:rFonts w:ascii="Arial" w:hAnsi="Arial" w:cs="Arial"/>
          <w:szCs w:val="24"/>
        </w:rPr>
        <w:t>PayPoint</w:t>
      </w:r>
      <w:proofErr w:type="spellEnd"/>
    </w:p>
    <w:p w:rsidR="00655D11" w:rsidRPr="00655D11" w:rsidRDefault="00655D11" w:rsidP="00655D11">
      <w:pPr>
        <w:numPr>
          <w:ilvl w:val="0"/>
          <w:numId w:val="7"/>
        </w:numPr>
        <w:spacing w:before="100" w:beforeAutospacing="1" w:after="100" w:afterAutospacing="1"/>
        <w:rPr>
          <w:rFonts w:ascii="Arial" w:hAnsi="Arial" w:cs="Arial"/>
          <w:szCs w:val="24"/>
        </w:rPr>
      </w:pPr>
      <w:r w:rsidRPr="00655D11">
        <w:rPr>
          <w:rFonts w:ascii="Arial" w:hAnsi="Arial" w:cs="Arial"/>
          <w:szCs w:val="24"/>
        </w:rPr>
        <w:t xml:space="preserve">Payments must be made by </w:t>
      </w:r>
      <w:r w:rsidRPr="00655D11">
        <w:rPr>
          <w:rStyle w:val="Strong"/>
          <w:rFonts w:ascii="Arial" w:hAnsi="Arial" w:cs="Arial"/>
          <w:szCs w:val="24"/>
        </w:rPr>
        <w:t>Tuesday 5pm</w:t>
      </w:r>
      <w:r w:rsidRPr="00655D11">
        <w:rPr>
          <w:rFonts w:ascii="Arial" w:hAnsi="Arial" w:cs="Arial"/>
          <w:szCs w:val="24"/>
        </w:rPr>
        <w:t xml:space="preserve"> for milk to start the following week</w:t>
      </w:r>
    </w:p>
    <w:p w:rsidR="00655D11" w:rsidRPr="00655D11" w:rsidRDefault="00655D11" w:rsidP="00655D11">
      <w:pPr>
        <w:numPr>
          <w:ilvl w:val="0"/>
          <w:numId w:val="7"/>
        </w:numPr>
        <w:spacing w:before="100" w:beforeAutospacing="1" w:after="100" w:afterAutospacing="1"/>
        <w:rPr>
          <w:rFonts w:ascii="Arial" w:hAnsi="Arial" w:cs="Arial"/>
          <w:szCs w:val="24"/>
        </w:rPr>
      </w:pPr>
      <w:r w:rsidRPr="00655D11">
        <w:rPr>
          <w:rFonts w:ascii="Arial" w:hAnsi="Arial" w:cs="Arial"/>
          <w:szCs w:val="24"/>
        </w:rPr>
        <w:t xml:space="preserve">Please inform the school office once you have registered: </w:t>
      </w:r>
      <w:r w:rsidRPr="00655D11">
        <w:rPr>
          <w:rStyle w:val="Strong"/>
          <w:rFonts w:ascii="Arial" w:hAnsi="Arial" w:cs="Arial"/>
          <w:szCs w:val="24"/>
        </w:rPr>
        <w:t>admin@newburland.leics.sch.uk</w:t>
      </w:r>
    </w:p>
    <w:p w:rsidR="00655D11" w:rsidRPr="00655D11" w:rsidRDefault="00655D11" w:rsidP="00655D11">
      <w:pPr>
        <w:pStyle w:val="NormalWeb"/>
        <w:rPr>
          <w:rFonts w:ascii="Arial" w:hAnsi="Arial" w:cs="Arial"/>
        </w:rPr>
      </w:pPr>
      <w:r w:rsidRPr="00655D11">
        <w:rPr>
          <w:rFonts w:ascii="Arial" w:hAnsi="Arial" w:cs="Arial"/>
        </w:rPr>
        <w:t xml:space="preserve">More information is available at </w:t>
      </w:r>
      <w:hyperlink r:id="rId10" w:history="1">
        <w:r w:rsidRPr="00655D11">
          <w:rPr>
            <w:rStyle w:val="Hyperlink"/>
            <w:rFonts w:ascii="Arial" w:hAnsi="Arial" w:cs="Arial"/>
          </w:rPr>
          <w:t>www.coolmilk.com</w:t>
        </w:r>
      </w:hyperlink>
      <w:r w:rsidRPr="00655D11">
        <w:rPr>
          <w:rFonts w:ascii="Arial" w:hAnsi="Arial" w:cs="Arial"/>
        </w:rPr>
        <w:t xml:space="preserve"> or by calling </w:t>
      </w:r>
      <w:r w:rsidRPr="00655D11">
        <w:rPr>
          <w:rStyle w:val="Strong"/>
          <w:rFonts w:ascii="Arial" w:hAnsi="Arial" w:cs="Arial"/>
        </w:rPr>
        <w:t>0800 321 3248</w:t>
      </w:r>
      <w:r w:rsidRPr="00655D11">
        <w:rPr>
          <w:rFonts w:ascii="Arial" w:hAnsi="Arial" w:cs="Arial"/>
        </w:rPr>
        <w:t>.</w:t>
      </w:r>
    </w:p>
    <w:p w:rsidR="00655D11" w:rsidRPr="00655D11" w:rsidRDefault="00655D11" w:rsidP="00655D11">
      <w:pPr>
        <w:rPr>
          <w:rFonts w:ascii="Arial" w:hAnsi="Arial" w:cs="Arial"/>
          <w:szCs w:val="24"/>
        </w:rPr>
      </w:pPr>
    </w:p>
    <w:p w:rsidR="00655D11" w:rsidRPr="00655D11" w:rsidRDefault="00655D11" w:rsidP="00655D11">
      <w:pPr>
        <w:pStyle w:val="Heading2"/>
        <w:rPr>
          <w:rFonts w:ascii="Arial" w:hAnsi="Arial" w:cs="Arial"/>
          <w:sz w:val="24"/>
          <w:szCs w:val="24"/>
        </w:rPr>
      </w:pPr>
      <w:r w:rsidRPr="00655D11">
        <w:rPr>
          <w:rStyle w:val="Strong"/>
          <w:rFonts w:ascii="Arial" w:hAnsi="Arial" w:cs="Arial"/>
          <w:b/>
          <w:bCs/>
          <w:sz w:val="24"/>
          <w:szCs w:val="24"/>
        </w:rPr>
        <w:t>Contact Us</w:t>
      </w:r>
    </w:p>
    <w:p w:rsidR="00655D11" w:rsidRPr="00655D11" w:rsidRDefault="00655D11" w:rsidP="00655D11">
      <w:pPr>
        <w:pStyle w:val="NormalWeb"/>
        <w:rPr>
          <w:rFonts w:ascii="Arial" w:hAnsi="Arial" w:cs="Arial"/>
        </w:rPr>
      </w:pPr>
      <w:r w:rsidRPr="00655D11">
        <w:rPr>
          <w:rFonts w:ascii="Arial" w:hAnsi="Arial" w:cs="Arial"/>
        </w:rPr>
        <w:t>If you have any questions about school meals, milk, or FSM eligibility, please contact the school office:</w:t>
      </w:r>
      <w:r w:rsidRPr="00655D11">
        <w:rPr>
          <w:rFonts w:ascii="Arial" w:hAnsi="Arial" w:cs="Arial"/>
        </w:rPr>
        <w:br/>
      </w:r>
      <w:r w:rsidRPr="00655D11">
        <w:rPr>
          <w:rStyle w:val="Strong"/>
          <w:rFonts w:ascii="Arial" w:hAnsi="Arial" w:cs="Arial"/>
          <w:color w:val="1F497D" w:themeColor="text2"/>
        </w:rPr>
        <w:t>admin@newburland.leics.sch.uk</w:t>
      </w:r>
    </w:p>
    <w:p w:rsidR="00655D11" w:rsidRPr="00655D11" w:rsidRDefault="00655D11" w:rsidP="00655D11">
      <w:pPr>
        <w:pStyle w:val="NormalWeb"/>
        <w:rPr>
          <w:rFonts w:ascii="Arial" w:hAnsi="Arial" w:cs="Arial"/>
        </w:rPr>
      </w:pPr>
      <w:r w:rsidRPr="00655D11">
        <w:rPr>
          <w:rFonts w:ascii="Arial" w:hAnsi="Arial" w:cs="Arial"/>
        </w:rPr>
        <w:t>Kind regards,</w:t>
      </w:r>
      <w:r w:rsidRPr="00655D11">
        <w:rPr>
          <w:rFonts w:ascii="Arial" w:hAnsi="Arial" w:cs="Arial"/>
        </w:rPr>
        <w:br/>
      </w:r>
      <w:r w:rsidRPr="00655D11">
        <w:rPr>
          <w:rStyle w:val="Strong"/>
          <w:rFonts w:ascii="Arial" w:hAnsi="Arial" w:cs="Arial"/>
        </w:rPr>
        <w:t>Sue Ward</w:t>
      </w:r>
      <w:r w:rsidRPr="00655D11">
        <w:rPr>
          <w:rFonts w:ascii="Arial" w:hAnsi="Arial" w:cs="Arial"/>
        </w:rPr>
        <w:t xml:space="preserve"> </w:t>
      </w:r>
      <w:r w:rsidRPr="00655D11">
        <w:rPr>
          <w:rFonts w:ascii="Arial" w:hAnsi="Arial" w:cs="Arial"/>
        </w:rPr>
        <w:br/>
        <w:t>Head Teacher</w:t>
      </w:r>
    </w:p>
    <w:p w:rsidR="00805C2A" w:rsidRDefault="00805C2A">
      <w:pPr>
        <w:tabs>
          <w:tab w:val="left" w:pos="6804"/>
        </w:tabs>
        <w:rPr>
          <w:rFonts w:ascii="Arial" w:hAnsi="Arial" w:cs="Arial"/>
          <w:szCs w:val="24"/>
        </w:rPr>
      </w:pPr>
    </w:p>
    <w:p w:rsidR="0099508A" w:rsidRPr="00987F07" w:rsidRDefault="0099508A">
      <w:pPr>
        <w:rPr>
          <w:rFonts w:ascii="Arial" w:hAnsi="Arial" w:cs="Arial"/>
          <w:color w:val="0070C0"/>
          <w:szCs w:val="24"/>
        </w:rPr>
      </w:pPr>
    </w:p>
    <w:p w:rsidR="007D4433" w:rsidRDefault="007D4433" w:rsidP="00043811">
      <w:pPr>
        <w:rPr>
          <w:rFonts w:ascii="Arial" w:hAnsi="Arial" w:cs="Arial"/>
          <w:szCs w:val="24"/>
        </w:rPr>
      </w:pPr>
    </w:p>
    <w:sectPr w:rsidR="007D4433" w:rsidSect="00A34AC5">
      <w:headerReference w:type="default" r:id="rId11"/>
      <w:footerReference w:type="default" r:id="rId12"/>
      <w:pgSz w:w="11906" w:h="16838"/>
      <w:pgMar w:top="284" w:right="1134" w:bottom="28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07D5" w:rsidRDefault="008F07D5">
      <w:r>
        <w:separator/>
      </w:r>
    </w:p>
  </w:endnote>
  <w:endnote w:type="continuationSeparator" w:id="0">
    <w:p w:rsidR="008F07D5" w:rsidRDefault="008F0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1386186"/>
      <w:docPartObj>
        <w:docPartGallery w:val="Page Numbers (Bottom of Page)"/>
        <w:docPartUnique/>
      </w:docPartObj>
    </w:sdtPr>
    <w:sdtEndPr>
      <w:rPr>
        <w:noProof/>
      </w:rPr>
    </w:sdtEndPr>
    <w:sdtContent>
      <w:p w:rsidR="00655D11" w:rsidRDefault="00655D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55D11" w:rsidRDefault="00655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07D5" w:rsidRDefault="008F07D5">
      <w:r>
        <w:separator/>
      </w:r>
    </w:p>
  </w:footnote>
  <w:footnote w:type="continuationSeparator" w:id="0">
    <w:p w:rsidR="008F07D5" w:rsidRDefault="008F0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518E" w:rsidRDefault="0067518E">
    <w:pPr>
      <w:pStyle w:val="Header"/>
      <w:jc w:val="center"/>
      <w:rPr>
        <w:rFonts w:ascii="Tahoma" w:hAnsi="Tahom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B0835"/>
    <w:multiLevelType w:val="hybridMultilevel"/>
    <w:tmpl w:val="F97CD1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1D6074"/>
    <w:multiLevelType w:val="hybridMultilevel"/>
    <w:tmpl w:val="7F0A4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00358"/>
    <w:multiLevelType w:val="hybridMultilevel"/>
    <w:tmpl w:val="F97CD13C"/>
    <w:lvl w:ilvl="0" w:tplc="0409000F">
      <w:start w:val="1"/>
      <w:numFmt w:val="decimal"/>
      <w:lvlText w:val="%1."/>
      <w:lvlJc w:val="left"/>
      <w:pPr>
        <w:tabs>
          <w:tab w:val="num" w:pos="720"/>
        </w:tabs>
        <w:ind w:left="720" w:hanging="360"/>
      </w:pPr>
    </w:lvl>
    <w:lvl w:ilvl="1" w:tplc="0FC8A72C">
      <w:start w:val="1"/>
      <w:numFmt w:val="bullet"/>
      <w:lvlText w:val=""/>
      <w:lvlJc w:val="left"/>
      <w:pPr>
        <w:tabs>
          <w:tab w:val="num" w:pos="1440"/>
        </w:tabs>
        <w:ind w:left="1421" w:hanging="341"/>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E5D40F7"/>
    <w:multiLevelType w:val="multilevel"/>
    <w:tmpl w:val="F490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5B2364"/>
    <w:multiLevelType w:val="multilevel"/>
    <w:tmpl w:val="BC86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63237B"/>
    <w:multiLevelType w:val="hybridMultilevel"/>
    <w:tmpl w:val="BF8ACAF4"/>
    <w:lvl w:ilvl="0" w:tplc="803E2B12">
      <w:start w:val="1"/>
      <w:numFmt w:val="bullet"/>
      <w:lvlText w:val=""/>
      <w:lvlJc w:val="left"/>
      <w:pPr>
        <w:tabs>
          <w:tab w:val="num" w:pos="417"/>
        </w:tabs>
        <w:ind w:left="0" w:firstLine="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C411B13"/>
    <w:multiLevelType w:val="multilevel"/>
    <w:tmpl w:val="A198E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5"/>
  </w:num>
  <w:num w:numId="4">
    <w:abstractNumId w:val="1"/>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E88"/>
    <w:rsid w:val="00001EDE"/>
    <w:rsid w:val="000062D2"/>
    <w:rsid w:val="00011FEB"/>
    <w:rsid w:val="00022A9A"/>
    <w:rsid w:val="000252FD"/>
    <w:rsid w:val="000263D5"/>
    <w:rsid w:val="0003083E"/>
    <w:rsid w:val="00030A42"/>
    <w:rsid w:val="00037139"/>
    <w:rsid w:val="00043267"/>
    <w:rsid w:val="00043811"/>
    <w:rsid w:val="00062020"/>
    <w:rsid w:val="00067E9D"/>
    <w:rsid w:val="00074AA7"/>
    <w:rsid w:val="00077ADC"/>
    <w:rsid w:val="0008083C"/>
    <w:rsid w:val="00082A53"/>
    <w:rsid w:val="000857F1"/>
    <w:rsid w:val="00087EE0"/>
    <w:rsid w:val="00087F12"/>
    <w:rsid w:val="000926CB"/>
    <w:rsid w:val="000930A0"/>
    <w:rsid w:val="0009441F"/>
    <w:rsid w:val="00095534"/>
    <w:rsid w:val="00097FD7"/>
    <w:rsid w:val="000A052E"/>
    <w:rsid w:val="000A4D36"/>
    <w:rsid w:val="000A6053"/>
    <w:rsid w:val="000A72C7"/>
    <w:rsid w:val="000A7873"/>
    <w:rsid w:val="000B04F3"/>
    <w:rsid w:val="000B58D6"/>
    <w:rsid w:val="000C00FC"/>
    <w:rsid w:val="000C1CEA"/>
    <w:rsid w:val="000C3977"/>
    <w:rsid w:val="000C4F12"/>
    <w:rsid w:val="000D06E7"/>
    <w:rsid w:val="000D1480"/>
    <w:rsid w:val="000D3624"/>
    <w:rsid w:val="000D6C50"/>
    <w:rsid w:val="000F5CA1"/>
    <w:rsid w:val="00104F07"/>
    <w:rsid w:val="00123EA8"/>
    <w:rsid w:val="00143EE9"/>
    <w:rsid w:val="00144CC8"/>
    <w:rsid w:val="00147800"/>
    <w:rsid w:val="0016122B"/>
    <w:rsid w:val="001625F6"/>
    <w:rsid w:val="00162E08"/>
    <w:rsid w:val="00166A05"/>
    <w:rsid w:val="001770DB"/>
    <w:rsid w:val="001926BC"/>
    <w:rsid w:val="00192FCD"/>
    <w:rsid w:val="00193FC6"/>
    <w:rsid w:val="00195733"/>
    <w:rsid w:val="00197127"/>
    <w:rsid w:val="001A25E7"/>
    <w:rsid w:val="001A59B1"/>
    <w:rsid w:val="001A6DCC"/>
    <w:rsid w:val="001C112E"/>
    <w:rsid w:val="001C37E5"/>
    <w:rsid w:val="001C6886"/>
    <w:rsid w:val="001D0772"/>
    <w:rsid w:val="00203585"/>
    <w:rsid w:val="00204105"/>
    <w:rsid w:val="00213AA9"/>
    <w:rsid w:val="00217A51"/>
    <w:rsid w:val="00227414"/>
    <w:rsid w:val="00233635"/>
    <w:rsid w:val="002467C4"/>
    <w:rsid w:val="00246880"/>
    <w:rsid w:val="00257DBE"/>
    <w:rsid w:val="00264543"/>
    <w:rsid w:val="002662AA"/>
    <w:rsid w:val="002807E4"/>
    <w:rsid w:val="00284151"/>
    <w:rsid w:val="00284BC4"/>
    <w:rsid w:val="00285666"/>
    <w:rsid w:val="00295277"/>
    <w:rsid w:val="002979B9"/>
    <w:rsid w:val="002A0F9F"/>
    <w:rsid w:val="002A5BDB"/>
    <w:rsid w:val="002B03A2"/>
    <w:rsid w:val="002B1459"/>
    <w:rsid w:val="002B48D1"/>
    <w:rsid w:val="002B7EC2"/>
    <w:rsid w:val="002D0E18"/>
    <w:rsid w:val="002D2D1A"/>
    <w:rsid w:val="002D7445"/>
    <w:rsid w:val="002E1734"/>
    <w:rsid w:val="002E4EC6"/>
    <w:rsid w:val="002E4F2C"/>
    <w:rsid w:val="002F04C4"/>
    <w:rsid w:val="002F04D1"/>
    <w:rsid w:val="002F1A9E"/>
    <w:rsid w:val="002F4073"/>
    <w:rsid w:val="002F7874"/>
    <w:rsid w:val="00312AF4"/>
    <w:rsid w:val="00314335"/>
    <w:rsid w:val="00316474"/>
    <w:rsid w:val="00316AC8"/>
    <w:rsid w:val="00316AD9"/>
    <w:rsid w:val="003207AD"/>
    <w:rsid w:val="00320CB0"/>
    <w:rsid w:val="003230B0"/>
    <w:rsid w:val="00326555"/>
    <w:rsid w:val="00332954"/>
    <w:rsid w:val="00335D7E"/>
    <w:rsid w:val="00337392"/>
    <w:rsid w:val="00345931"/>
    <w:rsid w:val="00360FDF"/>
    <w:rsid w:val="003656B3"/>
    <w:rsid w:val="0036756B"/>
    <w:rsid w:val="00372A76"/>
    <w:rsid w:val="003860A9"/>
    <w:rsid w:val="003910A4"/>
    <w:rsid w:val="00392495"/>
    <w:rsid w:val="00392B5E"/>
    <w:rsid w:val="00394E0C"/>
    <w:rsid w:val="00397CB0"/>
    <w:rsid w:val="003A178D"/>
    <w:rsid w:val="003A4225"/>
    <w:rsid w:val="003B08C8"/>
    <w:rsid w:val="003C01F2"/>
    <w:rsid w:val="003D38D0"/>
    <w:rsid w:val="003D7CEF"/>
    <w:rsid w:val="003F3B93"/>
    <w:rsid w:val="003F42D1"/>
    <w:rsid w:val="003F5381"/>
    <w:rsid w:val="00400082"/>
    <w:rsid w:val="0040218A"/>
    <w:rsid w:val="00402C09"/>
    <w:rsid w:val="00403AB3"/>
    <w:rsid w:val="00405C12"/>
    <w:rsid w:val="00406DAF"/>
    <w:rsid w:val="00431E13"/>
    <w:rsid w:val="00447C66"/>
    <w:rsid w:val="00452AAD"/>
    <w:rsid w:val="00463FB2"/>
    <w:rsid w:val="004658F2"/>
    <w:rsid w:val="0047663A"/>
    <w:rsid w:val="00490C55"/>
    <w:rsid w:val="004941DA"/>
    <w:rsid w:val="00497394"/>
    <w:rsid w:val="004B6832"/>
    <w:rsid w:val="004B6B14"/>
    <w:rsid w:val="004C0EB3"/>
    <w:rsid w:val="004C55BF"/>
    <w:rsid w:val="004E1150"/>
    <w:rsid w:val="004E4E0C"/>
    <w:rsid w:val="004F6280"/>
    <w:rsid w:val="00501510"/>
    <w:rsid w:val="00506C80"/>
    <w:rsid w:val="005075A5"/>
    <w:rsid w:val="00510D49"/>
    <w:rsid w:val="005120F1"/>
    <w:rsid w:val="00512417"/>
    <w:rsid w:val="00513E7B"/>
    <w:rsid w:val="00520292"/>
    <w:rsid w:val="005203D7"/>
    <w:rsid w:val="005265A4"/>
    <w:rsid w:val="005311EC"/>
    <w:rsid w:val="0054505B"/>
    <w:rsid w:val="00554B3A"/>
    <w:rsid w:val="005621CD"/>
    <w:rsid w:val="00570FE1"/>
    <w:rsid w:val="00575316"/>
    <w:rsid w:val="00592C37"/>
    <w:rsid w:val="005B121D"/>
    <w:rsid w:val="005B68EB"/>
    <w:rsid w:val="005C3E5D"/>
    <w:rsid w:val="005C4905"/>
    <w:rsid w:val="005C56C2"/>
    <w:rsid w:val="005C5B6D"/>
    <w:rsid w:val="005C6BCB"/>
    <w:rsid w:val="005D7637"/>
    <w:rsid w:val="005E5450"/>
    <w:rsid w:val="005E60B2"/>
    <w:rsid w:val="005F46BC"/>
    <w:rsid w:val="005F70C5"/>
    <w:rsid w:val="00600204"/>
    <w:rsid w:val="00604B7A"/>
    <w:rsid w:val="006051A6"/>
    <w:rsid w:val="006133DB"/>
    <w:rsid w:val="00621466"/>
    <w:rsid w:val="006222EB"/>
    <w:rsid w:val="0063034F"/>
    <w:rsid w:val="0064081C"/>
    <w:rsid w:val="0064797E"/>
    <w:rsid w:val="00650BEB"/>
    <w:rsid w:val="0065163D"/>
    <w:rsid w:val="00655D11"/>
    <w:rsid w:val="00656A70"/>
    <w:rsid w:val="0065705D"/>
    <w:rsid w:val="006635C9"/>
    <w:rsid w:val="00667161"/>
    <w:rsid w:val="00670EAB"/>
    <w:rsid w:val="0067518E"/>
    <w:rsid w:val="0067771D"/>
    <w:rsid w:val="00677E8C"/>
    <w:rsid w:val="00681A01"/>
    <w:rsid w:val="00682932"/>
    <w:rsid w:val="006864A1"/>
    <w:rsid w:val="0069415A"/>
    <w:rsid w:val="00697FA5"/>
    <w:rsid w:val="006A11ED"/>
    <w:rsid w:val="006B0E37"/>
    <w:rsid w:val="006B3B92"/>
    <w:rsid w:val="006C0D71"/>
    <w:rsid w:val="006C465E"/>
    <w:rsid w:val="006D73EC"/>
    <w:rsid w:val="006E1A45"/>
    <w:rsid w:val="006E1CD7"/>
    <w:rsid w:val="006E48CA"/>
    <w:rsid w:val="006F1760"/>
    <w:rsid w:val="00701CAF"/>
    <w:rsid w:val="00707E92"/>
    <w:rsid w:val="00711315"/>
    <w:rsid w:val="007153EE"/>
    <w:rsid w:val="007224FD"/>
    <w:rsid w:val="00725D5D"/>
    <w:rsid w:val="0073167D"/>
    <w:rsid w:val="00734160"/>
    <w:rsid w:val="00734203"/>
    <w:rsid w:val="00735CDD"/>
    <w:rsid w:val="00741CBB"/>
    <w:rsid w:val="00741EF8"/>
    <w:rsid w:val="007437CC"/>
    <w:rsid w:val="00745FB7"/>
    <w:rsid w:val="007566E9"/>
    <w:rsid w:val="00757F1B"/>
    <w:rsid w:val="00763C0E"/>
    <w:rsid w:val="00766EC9"/>
    <w:rsid w:val="00770837"/>
    <w:rsid w:val="007727D4"/>
    <w:rsid w:val="00777B6B"/>
    <w:rsid w:val="00784AB0"/>
    <w:rsid w:val="007868BA"/>
    <w:rsid w:val="00786E11"/>
    <w:rsid w:val="007A08AE"/>
    <w:rsid w:val="007A3A9C"/>
    <w:rsid w:val="007A5385"/>
    <w:rsid w:val="007A586C"/>
    <w:rsid w:val="007B73C1"/>
    <w:rsid w:val="007C7921"/>
    <w:rsid w:val="007D1367"/>
    <w:rsid w:val="007D4433"/>
    <w:rsid w:val="007E3584"/>
    <w:rsid w:val="007E3EE5"/>
    <w:rsid w:val="007E64CD"/>
    <w:rsid w:val="00801F99"/>
    <w:rsid w:val="00803FC3"/>
    <w:rsid w:val="00805C2A"/>
    <w:rsid w:val="00814310"/>
    <w:rsid w:val="008339B0"/>
    <w:rsid w:val="00836248"/>
    <w:rsid w:val="00836E89"/>
    <w:rsid w:val="00844087"/>
    <w:rsid w:val="0084688B"/>
    <w:rsid w:val="00847C10"/>
    <w:rsid w:val="00856A1E"/>
    <w:rsid w:val="0086012D"/>
    <w:rsid w:val="00860919"/>
    <w:rsid w:val="008611A6"/>
    <w:rsid w:val="00863E20"/>
    <w:rsid w:val="00871703"/>
    <w:rsid w:val="00877F7E"/>
    <w:rsid w:val="00883ECC"/>
    <w:rsid w:val="008856CD"/>
    <w:rsid w:val="00895B81"/>
    <w:rsid w:val="008A3C53"/>
    <w:rsid w:val="008B146E"/>
    <w:rsid w:val="008B3458"/>
    <w:rsid w:val="008D0796"/>
    <w:rsid w:val="008E4E95"/>
    <w:rsid w:val="008E7932"/>
    <w:rsid w:val="008E7968"/>
    <w:rsid w:val="008F07D5"/>
    <w:rsid w:val="008F2CCF"/>
    <w:rsid w:val="008F3CFD"/>
    <w:rsid w:val="008F461B"/>
    <w:rsid w:val="008F5839"/>
    <w:rsid w:val="008F64F2"/>
    <w:rsid w:val="00904119"/>
    <w:rsid w:val="009057A5"/>
    <w:rsid w:val="00912055"/>
    <w:rsid w:val="009129AA"/>
    <w:rsid w:val="00921F37"/>
    <w:rsid w:val="00931FC2"/>
    <w:rsid w:val="0093305F"/>
    <w:rsid w:val="0094657F"/>
    <w:rsid w:val="00947E13"/>
    <w:rsid w:val="00950E29"/>
    <w:rsid w:val="00952E83"/>
    <w:rsid w:val="0095727B"/>
    <w:rsid w:val="00963C99"/>
    <w:rsid w:val="00980CC0"/>
    <w:rsid w:val="00982A7F"/>
    <w:rsid w:val="00983A84"/>
    <w:rsid w:val="00983F3C"/>
    <w:rsid w:val="009859A1"/>
    <w:rsid w:val="00986CE0"/>
    <w:rsid w:val="00987F07"/>
    <w:rsid w:val="0099508A"/>
    <w:rsid w:val="00995FB4"/>
    <w:rsid w:val="009A3D40"/>
    <w:rsid w:val="009A4E9B"/>
    <w:rsid w:val="009B4705"/>
    <w:rsid w:val="009D1F25"/>
    <w:rsid w:val="009D33FD"/>
    <w:rsid w:val="009D377D"/>
    <w:rsid w:val="009E5B6D"/>
    <w:rsid w:val="009E73AE"/>
    <w:rsid w:val="009F34E0"/>
    <w:rsid w:val="009F588E"/>
    <w:rsid w:val="009F67BD"/>
    <w:rsid w:val="00A11812"/>
    <w:rsid w:val="00A14E84"/>
    <w:rsid w:val="00A169FA"/>
    <w:rsid w:val="00A23262"/>
    <w:rsid w:val="00A26013"/>
    <w:rsid w:val="00A3105B"/>
    <w:rsid w:val="00A34AC5"/>
    <w:rsid w:val="00A43128"/>
    <w:rsid w:val="00A51841"/>
    <w:rsid w:val="00A53A10"/>
    <w:rsid w:val="00A559B6"/>
    <w:rsid w:val="00A714EC"/>
    <w:rsid w:val="00A75ACE"/>
    <w:rsid w:val="00A8161C"/>
    <w:rsid w:val="00A81C59"/>
    <w:rsid w:val="00A85EB7"/>
    <w:rsid w:val="00A869A2"/>
    <w:rsid w:val="00AA4DEF"/>
    <w:rsid w:val="00AA5F86"/>
    <w:rsid w:val="00AB1DB1"/>
    <w:rsid w:val="00AB5086"/>
    <w:rsid w:val="00AD3604"/>
    <w:rsid w:val="00AD6371"/>
    <w:rsid w:val="00AD72A1"/>
    <w:rsid w:val="00AD75B7"/>
    <w:rsid w:val="00AD789E"/>
    <w:rsid w:val="00AE39DF"/>
    <w:rsid w:val="00AE4E71"/>
    <w:rsid w:val="00AE5A28"/>
    <w:rsid w:val="00AF489C"/>
    <w:rsid w:val="00AF629F"/>
    <w:rsid w:val="00B020AF"/>
    <w:rsid w:val="00B05FB9"/>
    <w:rsid w:val="00B14956"/>
    <w:rsid w:val="00B21148"/>
    <w:rsid w:val="00B311E5"/>
    <w:rsid w:val="00B31656"/>
    <w:rsid w:val="00B40500"/>
    <w:rsid w:val="00B579A6"/>
    <w:rsid w:val="00B616CE"/>
    <w:rsid w:val="00B675AF"/>
    <w:rsid w:val="00B8045C"/>
    <w:rsid w:val="00B80728"/>
    <w:rsid w:val="00B80BE8"/>
    <w:rsid w:val="00B83293"/>
    <w:rsid w:val="00B84997"/>
    <w:rsid w:val="00B86B76"/>
    <w:rsid w:val="00B870ED"/>
    <w:rsid w:val="00B91554"/>
    <w:rsid w:val="00B931CD"/>
    <w:rsid w:val="00B94B17"/>
    <w:rsid w:val="00BA11A8"/>
    <w:rsid w:val="00BA2D34"/>
    <w:rsid w:val="00BA562A"/>
    <w:rsid w:val="00BA5CD0"/>
    <w:rsid w:val="00BA7148"/>
    <w:rsid w:val="00BC04BB"/>
    <w:rsid w:val="00BD19E9"/>
    <w:rsid w:val="00BD55A3"/>
    <w:rsid w:val="00BD79FA"/>
    <w:rsid w:val="00BE11C0"/>
    <w:rsid w:val="00BE3366"/>
    <w:rsid w:val="00BE3B7F"/>
    <w:rsid w:val="00BE6F85"/>
    <w:rsid w:val="00BF0090"/>
    <w:rsid w:val="00BF1E8A"/>
    <w:rsid w:val="00C01ABC"/>
    <w:rsid w:val="00C058BB"/>
    <w:rsid w:val="00C06663"/>
    <w:rsid w:val="00C06D89"/>
    <w:rsid w:val="00C124E5"/>
    <w:rsid w:val="00C17F63"/>
    <w:rsid w:val="00C4218C"/>
    <w:rsid w:val="00C52966"/>
    <w:rsid w:val="00C52D15"/>
    <w:rsid w:val="00C63E51"/>
    <w:rsid w:val="00C64366"/>
    <w:rsid w:val="00C671C4"/>
    <w:rsid w:val="00C779C8"/>
    <w:rsid w:val="00C80212"/>
    <w:rsid w:val="00C80D2F"/>
    <w:rsid w:val="00C813A8"/>
    <w:rsid w:val="00C8691A"/>
    <w:rsid w:val="00CA7543"/>
    <w:rsid w:val="00CB41B9"/>
    <w:rsid w:val="00CB794E"/>
    <w:rsid w:val="00CC1015"/>
    <w:rsid w:val="00CD2C99"/>
    <w:rsid w:val="00CE1CCE"/>
    <w:rsid w:val="00CF3315"/>
    <w:rsid w:val="00CF39D3"/>
    <w:rsid w:val="00CF66CE"/>
    <w:rsid w:val="00D06858"/>
    <w:rsid w:val="00D10737"/>
    <w:rsid w:val="00D13DE7"/>
    <w:rsid w:val="00D22473"/>
    <w:rsid w:val="00D308EC"/>
    <w:rsid w:val="00D46542"/>
    <w:rsid w:val="00D47843"/>
    <w:rsid w:val="00D513E6"/>
    <w:rsid w:val="00D5642F"/>
    <w:rsid w:val="00D60666"/>
    <w:rsid w:val="00D6073D"/>
    <w:rsid w:val="00D71D8C"/>
    <w:rsid w:val="00D764A3"/>
    <w:rsid w:val="00D778BE"/>
    <w:rsid w:val="00D81137"/>
    <w:rsid w:val="00D81638"/>
    <w:rsid w:val="00D83FEA"/>
    <w:rsid w:val="00D8457C"/>
    <w:rsid w:val="00D92ADE"/>
    <w:rsid w:val="00D953FF"/>
    <w:rsid w:val="00DA0A2A"/>
    <w:rsid w:val="00DB05F5"/>
    <w:rsid w:val="00DD2EB1"/>
    <w:rsid w:val="00DD411B"/>
    <w:rsid w:val="00DD574D"/>
    <w:rsid w:val="00DD7A3E"/>
    <w:rsid w:val="00DE375D"/>
    <w:rsid w:val="00E13864"/>
    <w:rsid w:val="00E23EB3"/>
    <w:rsid w:val="00E35A09"/>
    <w:rsid w:val="00E42669"/>
    <w:rsid w:val="00E44E95"/>
    <w:rsid w:val="00E52831"/>
    <w:rsid w:val="00E52C31"/>
    <w:rsid w:val="00E60A3B"/>
    <w:rsid w:val="00E618CA"/>
    <w:rsid w:val="00E650B6"/>
    <w:rsid w:val="00E6634C"/>
    <w:rsid w:val="00E70766"/>
    <w:rsid w:val="00E72ADE"/>
    <w:rsid w:val="00E8792E"/>
    <w:rsid w:val="00EB117F"/>
    <w:rsid w:val="00EB66A8"/>
    <w:rsid w:val="00EC3947"/>
    <w:rsid w:val="00ED129C"/>
    <w:rsid w:val="00ED3404"/>
    <w:rsid w:val="00EE13BA"/>
    <w:rsid w:val="00EE5C70"/>
    <w:rsid w:val="00EF3A04"/>
    <w:rsid w:val="00EF685C"/>
    <w:rsid w:val="00EF7AFE"/>
    <w:rsid w:val="00F031C8"/>
    <w:rsid w:val="00F07F3B"/>
    <w:rsid w:val="00F15C6E"/>
    <w:rsid w:val="00F15D9D"/>
    <w:rsid w:val="00F248AC"/>
    <w:rsid w:val="00F322EA"/>
    <w:rsid w:val="00F329C7"/>
    <w:rsid w:val="00F46DA2"/>
    <w:rsid w:val="00F53A0A"/>
    <w:rsid w:val="00F63910"/>
    <w:rsid w:val="00F71420"/>
    <w:rsid w:val="00F71F94"/>
    <w:rsid w:val="00F73968"/>
    <w:rsid w:val="00F81849"/>
    <w:rsid w:val="00F82E88"/>
    <w:rsid w:val="00F9403F"/>
    <w:rsid w:val="00F943C6"/>
    <w:rsid w:val="00F968AA"/>
    <w:rsid w:val="00FA2323"/>
    <w:rsid w:val="00FB16C3"/>
    <w:rsid w:val="00FB3F6F"/>
    <w:rsid w:val="00FB5CE3"/>
    <w:rsid w:val="00FB6425"/>
    <w:rsid w:val="00FC1A6B"/>
    <w:rsid w:val="00FD000A"/>
    <w:rsid w:val="00FD2382"/>
    <w:rsid w:val="00FE5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5423FD9"/>
  <w15:docId w15:val="{6A2FC98F-78CC-414A-A289-83C3DEB27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basedOn w:val="Normal"/>
    <w:link w:val="Heading1Char"/>
    <w:uiPriority w:val="9"/>
    <w:qFormat/>
    <w:rsid w:val="00655D11"/>
    <w:pPr>
      <w:spacing w:before="100" w:beforeAutospacing="1" w:after="100" w:afterAutospacing="1"/>
      <w:outlineLvl w:val="0"/>
    </w:pPr>
    <w:rPr>
      <w:b/>
      <w:bCs/>
      <w:kern w:val="36"/>
      <w:sz w:val="48"/>
      <w:szCs w:val="48"/>
      <w:lang w:eastAsia="en-GB"/>
    </w:rPr>
  </w:style>
  <w:style w:type="paragraph" w:styleId="Heading2">
    <w:name w:val="heading 2"/>
    <w:basedOn w:val="Normal"/>
    <w:link w:val="Heading2Char"/>
    <w:uiPriority w:val="9"/>
    <w:qFormat/>
    <w:rsid w:val="00655D11"/>
    <w:pPr>
      <w:spacing w:before="100" w:beforeAutospacing="1" w:after="100" w:afterAutospacing="1"/>
      <w:outlineLvl w:val="1"/>
    </w:pPr>
    <w:rPr>
      <w:b/>
      <w:bCs/>
      <w:sz w:val="36"/>
      <w:szCs w:val="36"/>
      <w:lang w:eastAsia="en-GB"/>
    </w:rPr>
  </w:style>
  <w:style w:type="paragraph" w:styleId="Heading3">
    <w:name w:val="heading 3"/>
    <w:basedOn w:val="Normal"/>
    <w:link w:val="Heading3Char"/>
    <w:uiPriority w:val="9"/>
    <w:qFormat/>
    <w:rsid w:val="00655D11"/>
    <w:pPr>
      <w:spacing w:before="100" w:beforeAutospacing="1" w:after="100" w:afterAutospacing="1"/>
      <w:outlineLvl w:val="2"/>
    </w:pPr>
    <w:rPr>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sz w:val="36"/>
    </w:rPr>
  </w:style>
  <w:style w:type="paragraph" w:styleId="BalloonText">
    <w:name w:val="Balloon Text"/>
    <w:basedOn w:val="Normal"/>
    <w:semiHidden/>
    <w:rsid w:val="00B40500"/>
    <w:rPr>
      <w:rFonts w:ascii="Tahoma" w:hAnsi="Tahoma" w:cs="Tahoma"/>
      <w:sz w:val="16"/>
      <w:szCs w:val="16"/>
    </w:rPr>
  </w:style>
  <w:style w:type="character" w:styleId="FollowedHyperlink">
    <w:name w:val="FollowedHyperlink"/>
    <w:rsid w:val="00394E0C"/>
    <w:rPr>
      <w:color w:val="800080"/>
      <w:u w:val="single"/>
    </w:rPr>
  </w:style>
  <w:style w:type="character" w:styleId="Hyperlink">
    <w:name w:val="Hyperlink"/>
    <w:basedOn w:val="DefaultParagraphFont"/>
    <w:rsid w:val="008B146E"/>
    <w:rPr>
      <w:color w:val="0000FF" w:themeColor="hyperlink"/>
      <w:u w:val="single"/>
    </w:rPr>
  </w:style>
  <w:style w:type="paragraph" w:styleId="ListParagraph">
    <w:name w:val="List Paragraph"/>
    <w:basedOn w:val="Normal"/>
    <w:uiPriority w:val="34"/>
    <w:qFormat/>
    <w:rsid w:val="007D4433"/>
    <w:pPr>
      <w:ind w:left="720"/>
      <w:contextualSpacing/>
    </w:pPr>
  </w:style>
  <w:style w:type="character" w:styleId="UnresolvedMention">
    <w:name w:val="Unresolved Mention"/>
    <w:basedOn w:val="DefaultParagraphFont"/>
    <w:uiPriority w:val="99"/>
    <w:semiHidden/>
    <w:unhideWhenUsed/>
    <w:rsid w:val="002807E4"/>
    <w:rPr>
      <w:color w:val="605E5C"/>
      <w:shd w:val="clear" w:color="auto" w:fill="E1DFDD"/>
    </w:rPr>
  </w:style>
  <w:style w:type="character" w:customStyle="1" w:styleId="Heading1Char">
    <w:name w:val="Heading 1 Char"/>
    <w:basedOn w:val="DefaultParagraphFont"/>
    <w:link w:val="Heading1"/>
    <w:uiPriority w:val="9"/>
    <w:rsid w:val="00655D11"/>
    <w:rPr>
      <w:b/>
      <w:bCs/>
      <w:kern w:val="36"/>
      <w:sz w:val="48"/>
      <w:szCs w:val="48"/>
    </w:rPr>
  </w:style>
  <w:style w:type="character" w:customStyle="1" w:styleId="Heading2Char">
    <w:name w:val="Heading 2 Char"/>
    <w:basedOn w:val="DefaultParagraphFont"/>
    <w:link w:val="Heading2"/>
    <w:uiPriority w:val="9"/>
    <w:rsid w:val="00655D11"/>
    <w:rPr>
      <w:b/>
      <w:bCs/>
      <w:sz w:val="36"/>
      <w:szCs w:val="36"/>
    </w:rPr>
  </w:style>
  <w:style w:type="character" w:customStyle="1" w:styleId="Heading3Char">
    <w:name w:val="Heading 3 Char"/>
    <w:basedOn w:val="DefaultParagraphFont"/>
    <w:link w:val="Heading3"/>
    <w:uiPriority w:val="9"/>
    <w:rsid w:val="00655D11"/>
    <w:rPr>
      <w:b/>
      <w:bCs/>
      <w:sz w:val="27"/>
      <w:szCs w:val="27"/>
    </w:rPr>
  </w:style>
  <w:style w:type="paragraph" w:styleId="NormalWeb">
    <w:name w:val="Normal (Web)"/>
    <w:basedOn w:val="Normal"/>
    <w:uiPriority w:val="99"/>
    <w:semiHidden/>
    <w:unhideWhenUsed/>
    <w:rsid w:val="00655D11"/>
    <w:pPr>
      <w:spacing w:before="100" w:beforeAutospacing="1" w:after="100" w:afterAutospacing="1"/>
    </w:pPr>
    <w:rPr>
      <w:szCs w:val="24"/>
      <w:lang w:eastAsia="en-GB"/>
    </w:rPr>
  </w:style>
  <w:style w:type="character" w:styleId="Strong">
    <w:name w:val="Strong"/>
    <w:basedOn w:val="DefaultParagraphFont"/>
    <w:uiPriority w:val="22"/>
    <w:qFormat/>
    <w:rsid w:val="00655D11"/>
    <w:rPr>
      <w:b/>
      <w:bCs/>
    </w:rPr>
  </w:style>
  <w:style w:type="character" w:customStyle="1" w:styleId="FooterChar">
    <w:name w:val="Footer Char"/>
    <w:basedOn w:val="DefaultParagraphFont"/>
    <w:link w:val="Footer"/>
    <w:uiPriority w:val="99"/>
    <w:rsid w:val="00655D11"/>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88932">
      <w:bodyDiv w:val="1"/>
      <w:marLeft w:val="0"/>
      <w:marRight w:val="0"/>
      <w:marTop w:val="0"/>
      <w:marBottom w:val="0"/>
      <w:divBdr>
        <w:top w:val="none" w:sz="0" w:space="0" w:color="auto"/>
        <w:left w:val="none" w:sz="0" w:space="0" w:color="auto"/>
        <w:bottom w:val="none" w:sz="0" w:space="0" w:color="auto"/>
        <w:right w:val="none" w:sz="0" w:space="0" w:color="auto"/>
      </w:divBdr>
    </w:div>
    <w:div w:id="609778864">
      <w:bodyDiv w:val="1"/>
      <w:marLeft w:val="0"/>
      <w:marRight w:val="0"/>
      <w:marTop w:val="0"/>
      <w:marBottom w:val="0"/>
      <w:divBdr>
        <w:top w:val="none" w:sz="0" w:space="0" w:color="auto"/>
        <w:left w:val="none" w:sz="0" w:space="0" w:color="auto"/>
        <w:bottom w:val="none" w:sz="0" w:space="0" w:color="auto"/>
        <w:right w:val="none" w:sz="0" w:space="0" w:color="auto"/>
      </w:divBdr>
    </w:div>
    <w:div w:id="103700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icestershire.gov.uk/education-and-children/social-care-and-supporting-families/free-school-meal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oolmilk.com/" TargetMode="External"/><Relationship Id="rId4" Type="http://schemas.openxmlformats.org/officeDocument/2006/relationships/webSettings" Target="webSettings.xml"/><Relationship Id="rId9" Type="http://schemas.openxmlformats.org/officeDocument/2006/relationships/hyperlink" Target="http://www.coolmilk.co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1\Application%20Data\Microsoft\Templates\Newton%20Bourgoland%20Head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Newton Bourgoland Header Template.dot</Template>
  <TotalTime>14</TotalTime>
  <Pages>3</Pages>
  <Words>530</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Newton Bourgoland Header Template</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Newton Bourgoland Header Template</dc:title>
  <dc:creator>Admin PC</dc:creator>
  <cp:lastModifiedBy>Office</cp:lastModifiedBy>
  <cp:revision>4</cp:revision>
  <cp:lastPrinted>2026-05-13T10:30:00Z</cp:lastPrinted>
  <dcterms:created xsi:type="dcterms:W3CDTF">2026-05-12T12:57:00Z</dcterms:created>
  <dcterms:modified xsi:type="dcterms:W3CDTF">2026-05-13T10:42:00Z</dcterms:modified>
</cp:coreProperties>
</file>