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4A9B" w:rsidRDefault="00DF4A9B"/>
    <w:p w:rsidR="00F2766D" w:rsidRDefault="00F2766D"/>
    <w:p w:rsidR="00DF4A9B" w:rsidRDefault="00DF4A9B">
      <w:r>
        <w:t>Dear Parents</w:t>
      </w:r>
      <w:r w:rsidR="007334CB">
        <w:t>/</w:t>
      </w:r>
      <w:r w:rsidR="00492760">
        <w:t>Carer</w:t>
      </w:r>
      <w:r w:rsidR="007334CB">
        <w:t>s,</w:t>
      </w:r>
    </w:p>
    <w:p w:rsidR="00DF4A9B" w:rsidRDefault="00DF4A9B"/>
    <w:p w:rsidR="00DF4A9B" w:rsidRDefault="00DF4A9B">
      <w:pPr>
        <w:rPr>
          <w:b/>
          <w:bCs/>
        </w:rPr>
      </w:pPr>
      <w:r>
        <w:rPr>
          <w:b/>
          <w:bCs/>
        </w:rPr>
        <w:t>LOCAL AREA VISIT</w:t>
      </w:r>
      <w:r w:rsidR="00142583">
        <w:rPr>
          <w:b/>
          <w:bCs/>
        </w:rPr>
        <w:t>/ SUPERVISED USE OF WRAGGS YARD INCLUDING PLAY EQUIPMENT</w:t>
      </w:r>
      <w:r>
        <w:rPr>
          <w:b/>
          <w:bCs/>
        </w:rPr>
        <w:t xml:space="preserve"> CONSENT FORM</w:t>
      </w:r>
    </w:p>
    <w:p w:rsidR="00DF4A9B" w:rsidRDefault="00DF4A9B"/>
    <w:p w:rsidR="00DF4A9B" w:rsidRDefault="007334CB">
      <w:r>
        <w:t>P</w:t>
      </w:r>
      <w:r w:rsidR="00DF4A9B">
        <w:t xml:space="preserve">lease </w:t>
      </w:r>
      <w:r w:rsidR="00142583">
        <w:t>complete the</w:t>
      </w:r>
      <w:r w:rsidR="00DF4A9B">
        <w:t xml:space="preserve"> form</w:t>
      </w:r>
      <w:r w:rsidR="00142583">
        <w:t xml:space="preserve"> below and r</w:t>
      </w:r>
      <w:r w:rsidR="00DF4A9B">
        <w:t>eturn to school as soon as possible.</w:t>
      </w:r>
    </w:p>
    <w:p w:rsidR="00DF4A9B" w:rsidRDefault="00DF4A9B"/>
    <w:p w:rsidR="00DF4A9B" w:rsidRDefault="00DF4A9B">
      <w:r>
        <w:t xml:space="preserve">Although we do always inform you when we are taking children out of school, the </w:t>
      </w:r>
      <w:r w:rsidR="00FE65AF">
        <w:t>consent f</w:t>
      </w:r>
      <w:r>
        <w:t>orm avoids us having to ask you to sign for each individual time – such as an occasional visit to a local church or a walk down the lane.  Obviously</w:t>
      </w:r>
      <w:r w:rsidR="000340CC">
        <w:t>,</w:t>
      </w:r>
      <w:r>
        <w:t xml:space="preserve"> we always </w:t>
      </w:r>
      <w:r w:rsidR="007334CB">
        <w:t>inform you of</w:t>
      </w:r>
      <w:r>
        <w:t xml:space="preserve"> visits outside of Newton Burgoland</w:t>
      </w:r>
      <w:r w:rsidR="007334CB">
        <w:t>, information will be sent home by email and made available on our website</w:t>
      </w:r>
      <w:r>
        <w:t>.</w:t>
      </w:r>
      <w:r w:rsidR="00492760">
        <w:t xml:space="preserve"> Please see our website for all Health &amp; Safety Policies.</w:t>
      </w:r>
    </w:p>
    <w:p w:rsidR="00DF4A9B" w:rsidRDefault="00DF4A9B"/>
    <w:p w:rsidR="00DF4A9B" w:rsidRDefault="00DF4A9B">
      <w:r>
        <w:t>Yours sincerely</w:t>
      </w:r>
    </w:p>
    <w:p w:rsidR="00DF4A9B" w:rsidRDefault="00DF4A9B">
      <w:bookmarkStart w:id="0" w:name="_GoBack"/>
      <w:bookmarkEnd w:id="0"/>
    </w:p>
    <w:p w:rsidR="00DF4A9B" w:rsidRDefault="00DF4A9B"/>
    <w:p w:rsidR="00DF4A9B" w:rsidRDefault="00DF4A9B"/>
    <w:p w:rsidR="00DF4A9B" w:rsidRDefault="00DF4A9B"/>
    <w:p w:rsidR="00DF4A9B" w:rsidRDefault="00DF4A9B"/>
    <w:p w:rsidR="00DF4A9B" w:rsidRDefault="00DF4A9B">
      <w:r>
        <w:t>Mrs Sue Ward</w:t>
      </w:r>
    </w:p>
    <w:p w:rsidR="00DF4A9B" w:rsidRDefault="00DF4A9B">
      <w:r>
        <w:t>Head Teacher</w:t>
      </w:r>
    </w:p>
    <w:p w:rsidR="00DF4A9B" w:rsidRDefault="00DF4A9B"/>
    <w:p w:rsidR="00DF4A9B" w:rsidRDefault="00DF4A9B"/>
    <w:p w:rsidR="00DF4A9B" w:rsidRDefault="00DF4A9B">
      <w:r>
        <w:t>-------------------------------------------------------------------------------------------------------</w:t>
      </w:r>
    </w:p>
    <w:p w:rsidR="00DF4A9B" w:rsidRDefault="00DF4A9B"/>
    <w:p w:rsidR="00DF4A9B" w:rsidRDefault="00DF4A9B">
      <w:pPr>
        <w:jc w:val="center"/>
        <w:rPr>
          <w:b/>
          <w:sz w:val="28"/>
          <w:szCs w:val="28"/>
          <w:u w:val="single"/>
        </w:rPr>
      </w:pPr>
      <w:smartTag w:uri="urn:schemas-microsoft-com:office:smarttags" w:element="place">
        <w:smartTag w:uri="urn:schemas-microsoft-com:office:smarttags" w:element="PlaceName">
          <w:r>
            <w:rPr>
              <w:b/>
              <w:sz w:val="28"/>
              <w:szCs w:val="28"/>
              <w:u w:val="single"/>
            </w:rPr>
            <w:t>NEWTON</w:t>
          </w:r>
        </w:smartTag>
        <w:r>
          <w:rPr>
            <w:b/>
            <w:sz w:val="28"/>
            <w:szCs w:val="28"/>
            <w:u w:val="single"/>
          </w:rPr>
          <w:t xml:space="preserve"> </w:t>
        </w:r>
        <w:smartTag w:uri="urn:schemas-microsoft-com:office:smarttags" w:element="PlaceName">
          <w:r>
            <w:rPr>
              <w:b/>
              <w:sz w:val="28"/>
              <w:szCs w:val="28"/>
              <w:u w:val="single"/>
            </w:rPr>
            <w:t>BURGOLAND</w:t>
          </w:r>
        </w:smartTag>
        <w:r>
          <w:rPr>
            <w:b/>
            <w:sz w:val="28"/>
            <w:szCs w:val="28"/>
            <w:u w:val="single"/>
          </w:rPr>
          <w:t xml:space="preserve"> </w:t>
        </w:r>
        <w:smartTag w:uri="urn:schemas-microsoft-com:office:smarttags" w:element="PlaceType">
          <w:r>
            <w:rPr>
              <w:b/>
              <w:sz w:val="28"/>
              <w:szCs w:val="28"/>
              <w:u w:val="single"/>
            </w:rPr>
            <w:t>PRIMARY SCHOOL</w:t>
          </w:r>
        </w:smartTag>
      </w:smartTag>
    </w:p>
    <w:p w:rsidR="00DF4A9B" w:rsidRDefault="00DF4A9B"/>
    <w:p w:rsidR="00FE65AF" w:rsidRPr="00FE65AF" w:rsidRDefault="00FE65AF" w:rsidP="00FE65AF">
      <w:pPr>
        <w:rPr>
          <w:b/>
          <w:bCs/>
          <w:u w:val="single"/>
        </w:rPr>
      </w:pPr>
      <w:r w:rsidRPr="00FE65AF">
        <w:rPr>
          <w:b/>
          <w:bCs/>
          <w:u w:val="single"/>
        </w:rPr>
        <w:t>LOCAL AREA VISIT/ SUPERVISED USE OF WRAGGS YARD INCLUDING PLAY EQUIPMENT CONSENT FORM</w:t>
      </w:r>
    </w:p>
    <w:p w:rsidR="00DF4A9B" w:rsidRDefault="00DF4A9B"/>
    <w:p w:rsidR="00DF4A9B" w:rsidRDefault="00DF4A9B">
      <w:r>
        <w:t>I give permission for my child to participate in any local visit designated as part of my child’s education</w:t>
      </w:r>
      <w:r w:rsidR="00FE65AF">
        <w:t xml:space="preserve"> and to use the Wraggs Yard, supervised, when necessary</w:t>
      </w:r>
      <w:r>
        <w:t>.</w:t>
      </w:r>
    </w:p>
    <w:p w:rsidR="00DF4A9B" w:rsidRDefault="00DF4A9B"/>
    <w:p w:rsidR="00DF4A9B" w:rsidRDefault="00DF4A9B">
      <w:r>
        <w:rPr>
          <w:b/>
          <w:bCs/>
        </w:rPr>
        <w:t>Childs Name</w:t>
      </w:r>
      <w:r>
        <w:t>..........................................................................</w:t>
      </w:r>
    </w:p>
    <w:p w:rsidR="00DF4A9B" w:rsidRDefault="00DF4A9B"/>
    <w:p w:rsidR="00DF4A9B" w:rsidRDefault="00DF4A9B">
      <w:r>
        <w:rPr>
          <w:b/>
          <w:bCs/>
        </w:rPr>
        <w:t>Signed</w:t>
      </w:r>
      <w:r>
        <w:t xml:space="preserve"> </w:t>
      </w:r>
      <w:r>
        <w:rPr>
          <w:b/>
          <w:bCs/>
        </w:rPr>
        <w:t>Parent/</w:t>
      </w:r>
      <w:r w:rsidR="00492760">
        <w:rPr>
          <w:b/>
          <w:bCs/>
        </w:rPr>
        <w:t>Carer</w:t>
      </w:r>
      <w:r>
        <w:t>…………………………………………………….......…</w:t>
      </w:r>
    </w:p>
    <w:p w:rsidR="00DF4A9B" w:rsidRDefault="00DF4A9B"/>
    <w:p w:rsidR="00DF4A9B" w:rsidRDefault="00DF4A9B">
      <w:r>
        <w:rPr>
          <w:b/>
          <w:bCs/>
        </w:rPr>
        <w:t>Date</w:t>
      </w:r>
      <w:r>
        <w:t>..................................</w:t>
      </w:r>
    </w:p>
    <w:sectPr w:rsidR="00DF4A9B">
      <w:headerReference w:type="default" r:id="rId6"/>
      <w:pgSz w:w="11906" w:h="16838"/>
      <w:pgMar w:top="567" w:right="1134" w:bottom="567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5997" w:rsidRDefault="009B5997">
      <w:r>
        <w:separator/>
      </w:r>
    </w:p>
  </w:endnote>
  <w:endnote w:type="continuationSeparator" w:id="0">
    <w:p w:rsidR="009B5997" w:rsidRDefault="009B5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5997" w:rsidRDefault="009B5997">
      <w:r>
        <w:separator/>
      </w:r>
    </w:p>
  </w:footnote>
  <w:footnote w:type="continuationSeparator" w:id="0">
    <w:p w:rsidR="009B5997" w:rsidRDefault="009B59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0D91" w:rsidRDefault="003B4CA8" w:rsidP="00340D91">
    <w:pPr>
      <w:pStyle w:val="Header"/>
      <w:jc w:val="center"/>
    </w:pPr>
    <w:r>
      <w:rPr>
        <w:noProof/>
      </w:rPr>
      <w:drawing>
        <wp:inline distT="0" distB="0" distL="0" distR="0">
          <wp:extent cx="5276850" cy="698500"/>
          <wp:effectExtent l="0" t="0" r="0" b="0"/>
          <wp:docPr id="1" name="Picture 1" descr="newheader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header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685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0D91" w:rsidRDefault="00340D91" w:rsidP="00340D91">
    <w:pPr>
      <w:pStyle w:val="Header"/>
      <w:jc w:val="center"/>
      <w:rPr>
        <w:rFonts w:ascii="Comic Sans MS" w:hAnsi="Comic Sans MS"/>
        <w:sz w:val="22"/>
      </w:rPr>
    </w:pPr>
    <w:r>
      <w:rPr>
        <w:rFonts w:ascii="Comic Sans MS" w:hAnsi="Comic Sans MS"/>
        <w:sz w:val="22"/>
      </w:rPr>
      <w:t xml:space="preserve">School Lane, </w:t>
    </w:r>
    <w:smartTag w:uri="urn:schemas-microsoft-com:office:smarttags" w:element="place">
      <w:smartTag w:uri="urn:schemas-microsoft-com:office:smarttags" w:element="City">
        <w:r>
          <w:rPr>
            <w:rFonts w:ascii="Comic Sans MS" w:hAnsi="Comic Sans MS"/>
            <w:sz w:val="22"/>
          </w:rPr>
          <w:t>Newton</w:t>
        </w:r>
      </w:smartTag>
    </w:smartTag>
    <w:r>
      <w:rPr>
        <w:rFonts w:ascii="Comic Sans MS" w:hAnsi="Comic Sans MS"/>
        <w:sz w:val="22"/>
      </w:rPr>
      <w:t xml:space="preserve"> Burgoland, Leicestershire LE67 2SL. Telephone/Fax: 01530 270320</w:t>
    </w:r>
  </w:p>
  <w:p w:rsidR="00340D91" w:rsidRDefault="00340D91" w:rsidP="00340D91">
    <w:pPr>
      <w:pStyle w:val="Header"/>
      <w:jc w:val="center"/>
      <w:rPr>
        <w:rFonts w:ascii="Comic Sans MS" w:hAnsi="Comic Sans MS"/>
        <w:sz w:val="20"/>
      </w:rPr>
    </w:pPr>
    <w:r>
      <w:rPr>
        <w:rFonts w:ascii="Comic Sans MS" w:hAnsi="Comic Sans MS"/>
        <w:b/>
        <w:bCs/>
      </w:rPr>
      <w:t xml:space="preserve"> </w:t>
    </w:r>
    <w:r>
      <w:rPr>
        <w:rFonts w:ascii="Comic Sans MS" w:hAnsi="Comic Sans MS"/>
        <w:sz w:val="20"/>
      </w:rPr>
      <w:t>Email: admin@newburland.leics.sch.uk and Website: www.newburland.leics.sch.uk</w:t>
    </w:r>
  </w:p>
  <w:p w:rsidR="00340D91" w:rsidRDefault="00340D91" w:rsidP="00340D91">
    <w:pPr>
      <w:pStyle w:val="Header"/>
      <w:jc w:val="center"/>
      <w:rPr>
        <w:rFonts w:ascii="Comic Sans MS" w:hAnsi="Comic Sans MS"/>
        <w:b/>
        <w:bCs/>
        <w:sz w:val="22"/>
      </w:rPr>
    </w:pPr>
    <w:r>
      <w:rPr>
        <w:rFonts w:ascii="Comic Sans MS" w:hAnsi="Comic Sans MS"/>
        <w:b/>
        <w:bCs/>
        <w:sz w:val="22"/>
      </w:rPr>
      <w:t>Head Teacher: Mrs. Sue Ward B.Ed. (Hons) M.A.</w:t>
    </w:r>
  </w:p>
  <w:p w:rsidR="00340D91" w:rsidRDefault="00340D91" w:rsidP="00340D91">
    <w:pPr>
      <w:pStyle w:val="Header"/>
      <w:jc w:val="center"/>
      <w:rPr>
        <w:rFonts w:ascii="Comic Sans MS" w:hAnsi="Comic Sans MS"/>
        <w:b/>
        <w:bCs/>
        <w:sz w:val="10"/>
      </w:rPr>
    </w:pPr>
  </w:p>
  <w:p w:rsidR="00340D91" w:rsidRDefault="00340D91" w:rsidP="00340D91">
    <w:pPr>
      <w:pStyle w:val="Header"/>
      <w:jc w:val="center"/>
      <w:rPr>
        <w:rFonts w:ascii="Comic Sans MS" w:hAnsi="Comic Sans MS"/>
        <w:b/>
        <w:bCs/>
        <w:sz w:val="16"/>
      </w:rPr>
    </w:pPr>
    <w:r>
      <w:rPr>
        <w:rFonts w:ascii="Comic Sans MS" w:hAnsi="Comic Sans MS"/>
        <w:b/>
        <w:bCs/>
        <w:sz w:val="28"/>
      </w:rPr>
      <w:t>Together We Can Achieve Excellence</w:t>
    </w:r>
  </w:p>
  <w:p w:rsidR="00DF4A9B" w:rsidRDefault="00DF4A9B">
    <w:pPr>
      <w:pStyle w:val="Header"/>
      <w:jc w:val="center"/>
      <w:rPr>
        <w:rFonts w:ascii="Tahoma" w:hAnsi="Tahom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D91"/>
    <w:rsid w:val="000340CC"/>
    <w:rsid w:val="001246AA"/>
    <w:rsid w:val="00136391"/>
    <w:rsid w:val="00142583"/>
    <w:rsid w:val="00305CF3"/>
    <w:rsid w:val="00307824"/>
    <w:rsid w:val="00327FAD"/>
    <w:rsid w:val="00340D91"/>
    <w:rsid w:val="003B4CA8"/>
    <w:rsid w:val="003F16DB"/>
    <w:rsid w:val="00470A36"/>
    <w:rsid w:val="00492760"/>
    <w:rsid w:val="004F7914"/>
    <w:rsid w:val="005D4C4B"/>
    <w:rsid w:val="00654C94"/>
    <w:rsid w:val="006B05E8"/>
    <w:rsid w:val="007334CB"/>
    <w:rsid w:val="00802385"/>
    <w:rsid w:val="009B5997"/>
    <w:rsid w:val="00A3261D"/>
    <w:rsid w:val="00CA4726"/>
    <w:rsid w:val="00DF4A9B"/>
    <w:rsid w:val="00E25819"/>
    <w:rsid w:val="00E62025"/>
    <w:rsid w:val="00F2766D"/>
    <w:rsid w:val="00FC09D1"/>
    <w:rsid w:val="00FE6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1DFB705D"/>
  <w15:chartTrackingRefBased/>
  <w15:docId w15:val="{E8C75168-D609-4002-A5D4-A0D3A1999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sz w:val="36"/>
    </w:rPr>
  </w:style>
  <w:style w:type="paragraph" w:styleId="BalloonText">
    <w:name w:val="Balloon Text"/>
    <w:basedOn w:val="Normal"/>
    <w:semiHidden/>
    <w:rsid w:val="003078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Application%20Data\Microsoft\Templates\Newton%20Bourgoland%20Head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Newton Bourgoland Header Template.dot</Template>
  <TotalTime>1</TotalTime>
  <Pages>1</Pages>
  <Words>164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Newton Bourgoland Header Template</vt:lpstr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Newton Bourgoland Header Template</dc:title>
  <dc:subject/>
  <dc:creator>Admin PC</dc:creator>
  <cp:keywords/>
  <dc:description/>
  <cp:lastModifiedBy>Newton Burgoland</cp:lastModifiedBy>
  <cp:revision>3</cp:revision>
  <cp:lastPrinted>2009-06-03T11:05:00Z</cp:lastPrinted>
  <dcterms:created xsi:type="dcterms:W3CDTF">2020-04-22T09:17:00Z</dcterms:created>
  <dcterms:modified xsi:type="dcterms:W3CDTF">2020-05-05T11:09:00Z</dcterms:modified>
</cp:coreProperties>
</file>